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template.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716" w:rsidRDefault="00F807E5" w:rsidP="00A800F8">
      <w:pPr>
        <w:pStyle w:val="Heading1"/>
      </w:pPr>
      <w:r>
        <w:t>Museums</w:t>
      </w:r>
      <w:r w:rsidR="00DA27AB">
        <w:t xml:space="preserve"> and the Web 2011 Paper</w:t>
      </w:r>
      <w:r>
        <w:t xml:space="preserve"> Guidelines</w:t>
      </w:r>
      <w:r w:rsidR="00DA27AB">
        <w:t>,</w:t>
      </w:r>
      <w:r>
        <w:br/>
      </w:r>
      <w:r w:rsidR="00DA27AB">
        <w:t xml:space="preserve"> including Paper Styles</w:t>
      </w:r>
    </w:p>
    <w:p w:rsidR="00DA27AB" w:rsidRDefault="000F0716">
      <w:r>
        <w:t xml:space="preserve">All papers submitted for MW2011 must use </w:t>
      </w:r>
      <w:r w:rsidR="00DA27AB">
        <w:t xml:space="preserve">follow these Guidelines and use the styles provided in </w:t>
      </w:r>
      <w:r>
        <w:t xml:space="preserve">this Word template. </w:t>
      </w:r>
    </w:p>
    <w:p w:rsidR="00E143E6" w:rsidRDefault="000F0716">
      <w:pPr>
        <w:rPr>
          <w:b/>
        </w:rPr>
      </w:pPr>
      <w:r w:rsidRPr="00DA27AB">
        <w:rPr>
          <w:b/>
        </w:rPr>
        <w:t>Submission deadline:  Jan</w:t>
      </w:r>
      <w:r w:rsidR="00DA27AB">
        <w:rPr>
          <w:b/>
        </w:rPr>
        <w:t>uary</w:t>
      </w:r>
      <w:r w:rsidRPr="00DA27AB">
        <w:rPr>
          <w:b/>
        </w:rPr>
        <w:t xml:space="preserve"> 31, 2011.</w:t>
      </w:r>
    </w:p>
    <w:p w:rsidR="00E143E6" w:rsidRDefault="006B761E">
      <w:pPr>
        <w:pStyle w:val="TOC1"/>
        <w:tabs>
          <w:tab w:val="left" w:pos="413"/>
          <w:tab w:val="right" w:leader="dot" w:pos="8630"/>
        </w:tabs>
        <w:rPr>
          <w:rFonts w:asciiTheme="minorHAnsi" w:hAnsiTheme="minorHAnsi" w:cstheme="minorBidi"/>
          <w:noProof/>
        </w:rPr>
      </w:pPr>
      <w:r>
        <w:rPr>
          <w:b/>
        </w:rPr>
        <w:fldChar w:fldCharType="begin"/>
      </w:r>
      <w:r w:rsidR="00E143E6">
        <w:rPr>
          <w:b/>
        </w:rPr>
        <w:instrText xml:space="preserve"> TOC \n \t "Heading 2,1,Heading 3,2,Heading 4,3,Heading 5,4" </w:instrText>
      </w:r>
      <w:r>
        <w:rPr>
          <w:b/>
        </w:rPr>
        <w:fldChar w:fldCharType="separate"/>
      </w:r>
      <w:r w:rsidR="00E143E6">
        <w:rPr>
          <w:noProof/>
        </w:rPr>
        <w:t>1.</w:t>
      </w:r>
      <w:r w:rsidR="00E143E6">
        <w:rPr>
          <w:rFonts w:asciiTheme="minorHAnsi" w:hAnsiTheme="minorHAnsi" w:cstheme="minorBidi"/>
          <w:noProof/>
        </w:rPr>
        <w:tab/>
      </w:r>
      <w:r w:rsidR="00E143E6">
        <w:rPr>
          <w:noProof/>
        </w:rPr>
        <w:t>Paper Format Guidelines</w:t>
      </w:r>
    </w:p>
    <w:p w:rsidR="00E143E6" w:rsidRDefault="00E143E6">
      <w:pPr>
        <w:pStyle w:val="TOC1"/>
        <w:tabs>
          <w:tab w:val="left" w:pos="413"/>
          <w:tab w:val="right" w:leader="dot" w:pos="8630"/>
        </w:tabs>
        <w:rPr>
          <w:rFonts w:asciiTheme="minorHAnsi" w:hAnsiTheme="minorHAnsi" w:cstheme="minorBidi"/>
          <w:noProof/>
        </w:rPr>
      </w:pPr>
      <w:r>
        <w:rPr>
          <w:noProof/>
        </w:rPr>
        <w:t>2.</w:t>
      </w:r>
      <w:r>
        <w:rPr>
          <w:rFonts w:asciiTheme="minorHAnsi" w:hAnsiTheme="minorHAnsi" w:cstheme="minorBidi"/>
          <w:noProof/>
        </w:rPr>
        <w:tab/>
      </w:r>
      <w:r>
        <w:rPr>
          <w:noProof/>
        </w:rPr>
        <w:t>Paper Title, Author’s name(s) and Abstract</w:t>
      </w:r>
    </w:p>
    <w:p w:rsidR="00E143E6" w:rsidRDefault="00E143E6">
      <w:pPr>
        <w:pStyle w:val="TOC1"/>
        <w:tabs>
          <w:tab w:val="left" w:pos="413"/>
          <w:tab w:val="right" w:leader="dot" w:pos="8630"/>
        </w:tabs>
        <w:rPr>
          <w:rFonts w:asciiTheme="minorHAnsi" w:hAnsiTheme="minorHAnsi" w:cstheme="minorBidi"/>
          <w:noProof/>
        </w:rPr>
      </w:pPr>
      <w:r>
        <w:rPr>
          <w:noProof/>
        </w:rPr>
        <w:t>3.</w:t>
      </w:r>
      <w:r>
        <w:rPr>
          <w:rFonts w:asciiTheme="minorHAnsi" w:hAnsiTheme="minorHAnsi" w:cstheme="minorBidi"/>
          <w:noProof/>
        </w:rPr>
        <w:tab/>
      </w:r>
      <w:r>
        <w:rPr>
          <w:noProof/>
        </w:rPr>
        <w:t>Paper Text</w:t>
      </w:r>
    </w:p>
    <w:p w:rsidR="00E143E6" w:rsidRDefault="00E143E6">
      <w:pPr>
        <w:pStyle w:val="TOC1"/>
        <w:tabs>
          <w:tab w:val="left" w:pos="413"/>
          <w:tab w:val="right" w:leader="dot" w:pos="8630"/>
        </w:tabs>
        <w:rPr>
          <w:rFonts w:asciiTheme="minorHAnsi" w:hAnsiTheme="minorHAnsi" w:cstheme="minorBidi"/>
          <w:noProof/>
        </w:rPr>
      </w:pPr>
      <w:r>
        <w:rPr>
          <w:noProof/>
        </w:rPr>
        <w:t>4.</w:t>
      </w:r>
      <w:r>
        <w:rPr>
          <w:rFonts w:asciiTheme="minorHAnsi" w:hAnsiTheme="minorHAnsi" w:cstheme="minorBidi"/>
          <w:noProof/>
        </w:rPr>
        <w:tab/>
      </w:r>
      <w:r>
        <w:rPr>
          <w:noProof/>
        </w:rPr>
        <w:t>Citations</w:t>
      </w:r>
    </w:p>
    <w:p w:rsidR="00E143E6" w:rsidRDefault="00E143E6" w:rsidP="00E143E6">
      <w:pPr>
        <w:pStyle w:val="TOC2"/>
        <w:rPr>
          <w:rFonts w:asciiTheme="minorHAnsi" w:hAnsiTheme="minorHAnsi" w:cstheme="minorBidi"/>
          <w:noProof/>
        </w:rPr>
      </w:pPr>
      <w:r>
        <w:rPr>
          <w:noProof/>
        </w:rPr>
        <w:t>Citation Examples</w:t>
      </w:r>
    </w:p>
    <w:p w:rsidR="00E143E6" w:rsidRDefault="00E143E6">
      <w:pPr>
        <w:pStyle w:val="TOC1"/>
        <w:tabs>
          <w:tab w:val="left" w:pos="413"/>
          <w:tab w:val="right" w:leader="dot" w:pos="8630"/>
        </w:tabs>
        <w:rPr>
          <w:rFonts w:asciiTheme="minorHAnsi" w:hAnsiTheme="minorHAnsi" w:cstheme="minorBidi"/>
          <w:noProof/>
        </w:rPr>
      </w:pPr>
      <w:r>
        <w:rPr>
          <w:noProof/>
        </w:rPr>
        <w:t>5.</w:t>
      </w:r>
      <w:r>
        <w:rPr>
          <w:rFonts w:asciiTheme="minorHAnsi" w:hAnsiTheme="minorHAnsi" w:cstheme="minorBidi"/>
          <w:noProof/>
        </w:rPr>
        <w:tab/>
      </w:r>
      <w:r>
        <w:rPr>
          <w:noProof/>
        </w:rPr>
        <w:t>Tables</w:t>
      </w:r>
    </w:p>
    <w:p w:rsidR="00E143E6" w:rsidRDefault="00E143E6" w:rsidP="00E143E6">
      <w:pPr>
        <w:pStyle w:val="TOC2"/>
        <w:rPr>
          <w:rFonts w:asciiTheme="minorHAnsi" w:hAnsiTheme="minorHAnsi" w:cstheme="minorBidi"/>
          <w:noProof/>
        </w:rPr>
      </w:pPr>
      <w:r>
        <w:rPr>
          <w:noProof/>
        </w:rPr>
        <w:t>Table Formatting</w:t>
      </w:r>
    </w:p>
    <w:p w:rsidR="00E143E6" w:rsidRDefault="00E143E6">
      <w:pPr>
        <w:pStyle w:val="TOC1"/>
        <w:tabs>
          <w:tab w:val="left" w:pos="413"/>
          <w:tab w:val="right" w:leader="dot" w:pos="8630"/>
        </w:tabs>
        <w:rPr>
          <w:rFonts w:asciiTheme="minorHAnsi" w:hAnsiTheme="minorHAnsi" w:cstheme="minorBidi"/>
          <w:noProof/>
        </w:rPr>
      </w:pPr>
      <w:r>
        <w:rPr>
          <w:noProof/>
        </w:rPr>
        <w:t>6.</w:t>
      </w:r>
      <w:r>
        <w:rPr>
          <w:rFonts w:asciiTheme="minorHAnsi" w:hAnsiTheme="minorHAnsi" w:cstheme="minorBidi"/>
          <w:noProof/>
        </w:rPr>
        <w:tab/>
      </w:r>
      <w:r>
        <w:rPr>
          <w:noProof/>
        </w:rPr>
        <w:t>Illustrations and Figures</w:t>
      </w:r>
    </w:p>
    <w:p w:rsidR="00E143E6" w:rsidRDefault="00E143E6">
      <w:pPr>
        <w:pStyle w:val="TOC1"/>
        <w:tabs>
          <w:tab w:val="left" w:pos="413"/>
          <w:tab w:val="right" w:leader="dot" w:pos="8630"/>
        </w:tabs>
        <w:rPr>
          <w:rFonts w:asciiTheme="minorHAnsi" w:hAnsiTheme="minorHAnsi" w:cstheme="minorBidi"/>
          <w:noProof/>
        </w:rPr>
      </w:pPr>
      <w:r>
        <w:rPr>
          <w:noProof/>
        </w:rPr>
        <w:t>7.</w:t>
      </w:r>
      <w:r>
        <w:rPr>
          <w:rFonts w:asciiTheme="minorHAnsi" w:hAnsiTheme="minorHAnsi" w:cstheme="minorBidi"/>
          <w:noProof/>
        </w:rPr>
        <w:tab/>
      </w:r>
      <w:r>
        <w:rPr>
          <w:noProof/>
        </w:rPr>
        <w:t>Illustration Files for Web Publication</w:t>
      </w:r>
    </w:p>
    <w:p w:rsidR="00E143E6" w:rsidRDefault="00E143E6">
      <w:pPr>
        <w:pStyle w:val="TOC1"/>
        <w:tabs>
          <w:tab w:val="left" w:pos="413"/>
          <w:tab w:val="right" w:leader="dot" w:pos="8630"/>
        </w:tabs>
        <w:rPr>
          <w:rFonts w:asciiTheme="minorHAnsi" w:hAnsiTheme="minorHAnsi" w:cstheme="minorBidi"/>
          <w:noProof/>
        </w:rPr>
      </w:pPr>
      <w:r>
        <w:rPr>
          <w:noProof/>
        </w:rPr>
        <w:t>8.</w:t>
      </w:r>
      <w:r>
        <w:rPr>
          <w:rFonts w:asciiTheme="minorHAnsi" w:hAnsiTheme="minorHAnsi" w:cstheme="minorBidi"/>
          <w:noProof/>
        </w:rPr>
        <w:tab/>
      </w:r>
      <w:r>
        <w:rPr>
          <w:noProof/>
        </w:rPr>
        <w:t>Illustration Files for Print Publication</w:t>
      </w:r>
    </w:p>
    <w:p w:rsidR="00E143E6" w:rsidRDefault="00E143E6">
      <w:pPr>
        <w:pStyle w:val="TOC1"/>
        <w:tabs>
          <w:tab w:val="left" w:pos="413"/>
          <w:tab w:val="right" w:leader="dot" w:pos="8630"/>
        </w:tabs>
        <w:rPr>
          <w:rFonts w:asciiTheme="minorHAnsi" w:hAnsiTheme="minorHAnsi" w:cstheme="minorBidi"/>
          <w:noProof/>
        </w:rPr>
      </w:pPr>
      <w:r>
        <w:rPr>
          <w:noProof/>
        </w:rPr>
        <w:t>9.</w:t>
      </w:r>
      <w:r>
        <w:rPr>
          <w:rFonts w:asciiTheme="minorHAnsi" w:hAnsiTheme="minorHAnsi" w:cstheme="minorBidi"/>
          <w:noProof/>
        </w:rPr>
        <w:tab/>
      </w:r>
      <w:r>
        <w:rPr>
          <w:noProof/>
        </w:rPr>
        <w:t>Acknowledgements</w:t>
      </w:r>
    </w:p>
    <w:p w:rsidR="00E143E6" w:rsidRDefault="00E143E6">
      <w:pPr>
        <w:pStyle w:val="TOC1"/>
        <w:tabs>
          <w:tab w:val="left" w:pos="533"/>
          <w:tab w:val="right" w:leader="dot" w:pos="8630"/>
        </w:tabs>
        <w:rPr>
          <w:rFonts w:asciiTheme="minorHAnsi" w:hAnsiTheme="minorHAnsi" w:cstheme="minorBidi"/>
          <w:noProof/>
        </w:rPr>
      </w:pPr>
      <w:r>
        <w:rPr>
          <w:noProof/>
        </w:rPr>
        <w:t>10.</w:t>
      </w:r>
      <w:r>
        <w:rPr>
          <w:rFonts w:asciiTheme="minorHAnsi" w:hAnsiTheme="minorHAnsi" w:cstheme="minorBidi"/>
          <w:noProof/>
        </w:rPr>
        <w:tab/>
      </w:r>
      <w:r>
        <w:rPr>
          <w:noProof/>
        </w:rPr>
        <w:t>References</w:t>
      </w:r>
    </w:p>
    <w:p w:rsidR="00E143E6" w:rsidRDefault="00E143E6" w:rsidP="00E143E6">
      <w:pPr>
        <w:pStyle w:val="TOC2"/>
        <w:rPr>
          <w:rFonts w:asciiTheme="minorHAnsi" w:hAnsiTheme="minorHAnsi" w:cstheme="minorBidi"/>
          <w:noProof/>
        </w:rPr>
      </w:pPr>
      <w:r>
        <w:rPr>
          <w:noProof/>
        </w:rPr>
        <w:t>Format</w:t>
      </w:r>
    </w:p>
    <w:p w:rsidR="00E143E6" w:rsidRDefault="00E143E6">
      <w:pPr>
        <w:pStyle w:val="TOC3"/>
        <w:tabs>
          <w:tab w:val="right" w:leader="dot" w:pos="8630"/>
        </w:tabs>
        <w:rPr>
          <w:rFonts w:asciiTheme="minorHAnsi" w:hAnsiTheme="minorHAnsi" w:cstheme="minorBidi"/>
          <w:noProof/>
        </w:rPr>
      </w:pPr>
      <w:r>
        <w:rPr>
          <w:noProof/>
        </w:rPr>
        <w:t>Book</w:t>
      </w:r>
    </w:p>
    <w:p w:rsidR="00E143E6" w:rsidRDefault="00E143E6">
      <w:pPr>
        <w:pStyle w:val="TOC3"/>
        <w:tabs>
          <w:tab w:val="right" w:leader="dot" w:pos="8630"/>
        </w:tabs>
        <w:rPr>
          <w:rFonts w:asciiTheme="minorHAnsi" w:hAnsiTheme="minorHAnsi" w:cstheme="minorBidi"/>
          <w:noProof/>
        </w:rPr>
      </w:pPr>
      <w:r>
        <w:rPr>
          <w:noProof/>
        </w:rPr>
        <w:t>Chapter in a Book</w:t>
      </w:r>
    </w:p>
    <w:p w:rsidR="00E143E6" w:rsidRDefault="00E143E6">
      <w:pPr>
        <w:pStyle w:val="TOC3"/>
        <w:tabs>
          <w:tab w:val="right" w:leader="dot" w:pos="8630"/>
        </w:tabs>
        <w:rPr>
          <w:rFonts w:asciiTheme="minorHAnsi" w:hAnsiTheme="minorHAnsi" w:cstheme="minorBidi"/>
          <w:noProof/>
        </w:rPr>
      </w:pPr>
      <w:r>
        <w:rPr>
          <w:noProof/>
        </w:rPr>
        <w:t>Journal Article</w:t>
      </w:r>
    </w:p>
    <w:p w:rsidR="00E143E6" w:rsidRDefault="00E143E6">
      <w:pPr>
        <w:pStyle w:val="TOC3"/>
        <w:tabs>
          <w:tab w:val="right" w:leader="dot" w:pos="8630"/>
        </w:tabs>
        <w:rPr>
          <w:rFonts w:asciiTheme="minorHAnsi" w:hAnsiTheme="minorHAnsi" w:cstheme="minorBidi"/>
          <w:noProof/>
        </w:rPr>
      </w:pPr>
      <w:r>
        <w:rPr>
          <w:noProof/>
        </w:rPr>
        <w:t>Proceedings</w:t>
      </w:r>
    </w:p>
    <w:p w:rsidR="00E143E6" w:rsidRDefault="00E143E6">
      <w:pPr>
        <w:pStyle w:val="TOC3"/>
        <w:tabs>
          <w:tab w:val="right" w:leader="dot" w:pos="8630"/>
        </w:tabs>
        <w:rPr>
          <w:rFonts w:asciiTheme="minorHAnsi" w:hAnsiTheme="minorHAnsi" w:cstheme="minorBidi"/>
          <w:noProof/>
        </w:rPr>
      </w:pPr>
      <w:r>
        <w:rPr>
          <w:noProof/>
        </w:rPr>
        <w:t>Electronic Materials with No Printed Analogue</w:t>
      </w:r>
    </w:p>
    <w:p w:rsidR="00E143E6" w:rsidRDefault="00E143E6">
      <w:pPr>
        <w:pStyle w:val="TOC3"/>
        <w:tabs>
          <w:tab w:val="right" w:leader="dot" w:pos="8630"/>
        </w:tabs>
        <w:rPr>
          <w:rFonts w:asciiTheme="minorHAnsi" w:hAnsiTheme="minorHAnsi" w:cstheme="minorBidi"/>
          <w:noProof/>
        </w:rPr>
      </w:pPr>
      <w:r>
        <w:rPr>
          <w:noProof/>
        </w:rPr>
        <w:t>Web Site</w:t>
      </w:r>
    </w:p>
    <w:p w:rsidR="00E143E6" w:rsidRDefault="00E143E6" w:rsidP="00E143E6">
      <w:pPr>
        <w:pStyle w:val="TOC2"/>
        <w:rPr>
          <w:rFonts w:asciiTheme="minorHAnsi" w:hAnsiTheme="minorHAnsi" w:cstheme="minorBidi"/>
          <w:noProof/>
        </w:rPr>
      </w:pPr>
      <w:r>
        <w:rPr>
          <w:noProof/>
        </w:rPr>
        <w:t>How to Cite Museums and the Web Papers</w:t>
      </w:r>
    </w:p>
    <w:p w:rsidR="00E143E6" w:rsidRDefault="00E143E6">
      <w:pPr>
        <w:pStyle w:val="TOC3"/>
        <w:tabs>
          <w:tab w:val="right" w:leader="dot" w:pos="8630"/>
        </w:tabs>
        <w:rPr>
          <w:rFonts w:asciiTheme="minorHAnsi" w:hAnsiTheme="minorHAnsi" w:cstheme="minorBidi"/>
          <w:noProof/>
        </w:rPr>
      </w:pPr>
      <w:r>
        <w:rPr>
          <w:noProof/>
        </w:rPr>
        <w:t>Printed Volume</w:t>
      </w:r>
    </w:p>
    <w:p w:rsidR="00E143E6" w:rsidRDefault="00E143E6">
      <w:pPr>
        <w:pStyle w:val="TOC3"/>
        <w:tabs>
          <w:tab w:val="right" w:leader="dot" w:pos="8630"/>
        </w:tabs>
        <w:rPr>
          <w:rFonts w:asciiTheme="minorHAnsi" w:hAnsiTheme="minorHAnsi" w:cstheme="minorBidi"/>
          <w:noProof/>
        </w:rPr>
      </w:pPr>
      <w:r>
        <w:rPr>
          <w:noProof/>
        </w:rPr>
        <w:t>Proceedings CD-ROM</w:t>
      </w:r>
    </w:p>
    <w:p w:rsidR="00E143E6" w:rsidRDefault="00E143E6">
      <w:pPr>
        <w:pStyle w:val="TOC3"/>
        <w:tabs>
          <w:tab w:val="right" w:leader="dot" w:pos="8630"/>
        </w:tabs>
        <w:rPr>
          <w:rFonts w:asciiTheme="minorHAnsi" w:hAnsiTheme="minorHAnsi" w:cstheme="minorBidi"/>
          <w:noProof/>
        </w:rPr>
      </w:pPr>
      <w:r>
        <w:rPr>
          <w:noProof/>
        </w:rPr>
        <w:t>On-line</w:t>
      </w:r>
    </w:p>
    <w:p w:rsidR="00E143E6" w:rsidRDefault="00E143E6">
      <w:pPr>
        <w:pStyle w:val="TOC1"/>
        <w:tabs>
          <w:tab w:val="left" w:pos="533"/>
          <w:tab w:val="right" w:leader="dot" w:pos="8630"/>
        </w:tabs>
        <w:rPr>
          <w:rFonts w:asciiTheme="minorHAnsi" w:hAnsiTheme="minorHAnsi" w:cstheme="minorBidi"/>
          <w:noProof/>
        </w:rPr>
      </w:pPr>
      <w:r>
        <w:rPr>
          <w:noProof/>
        </w:rPr>
        <w:t>11.</w:t>
      </w:r>
      <w:r>
        <w:rPr>
          <w:rFonts w:asciiTheme="minorHAnsi" w:hAnsiTheme="minorHAnsi" w:cstheme="minorBidi"/>
          <w:noProof/>
        </w:rPr>
        <w:tab/>
      </w:r>
      <w:r>
        <w:rPr>
          <w:noProof/>
        </w:rPr>
        <w:t>General Style</w:t>
      </w:r>
    </w:p>
    <w:p w:rsidR="00E143E6" w:rsidRDefault="00E143E6">
      <w:pPr>
        <w:pStyle w:val="TOC1"/>
        <w:tabs>
          <w:tab w:val="left" w:pos="533"/>
          <w:tab w:val="right" w:leader="dot" w:pos="8630"/>
        </w:tabs>
        <w:rPr>
          <w:rFonts w:asciiTheme="minorHAnsi" w:hAnsiTheme="minorHAnsi" w:cstheme="minorBidi"/>
          <w:noProof/>
        </w:rPr>
      </w:pPr>
      <w:r>
        <w:rPr>
          <w:noProof/>
        </w:rPr>
        <w:t>12.</w:t>
      </w:r>
      <w:r>
        <w:rPr>
          <w:rFonts w:asciiTheme="minorHAnsi" w:hAnsiTheme="minorHAnsi" w:cstheme="minorBidi"/>
          <w:noProof/>
        </w:rPr>
        <w:tab/>
      </w:r>
      <w:r>
        <w:rPr>
          <w:noProof/>
        </w:rPr>
        <w:t>Author’s Changes</w:t>
      </w:r>
    </w:p>
    <w:p w:rsidR="00E143E6" w:rsidRDefault="00E143E6">
      <w:pPr>
        <w:pStyle w:val="TOC1"/>
        <w:tabs>
          <w:tab w:val="left" w:pos="533"/>
          <w:tab w:val="right" w:leader="dot" w:pos="8630"/>
        </w:tabs>
        <w:rPr>
          <w:rFonts w:asciiTheme="minorHAnsi" w:hAnsiTheme="minorHAnsi" w:cstheme="minorBidi"/>
          <w:noProof/>
        </w:rPr>
      </w:pPr>
      <w:r>
        <w:rPr>
          <w:noProof/>
        </w:rPr>
        <w:t>13.</w:t>
      </w:r>
      <w:r>
        <w:rPr>
          <w:rFonts w:asciiTheme="minorHAnsi" w:hAnsiTheme="minorHAnsi" w:cstheme="minorBidi"/>
          <w:noProof/>
        </w:rPr>
        <w:tab/>
      </w:r>
      <w:r>
        <w:rPr>
          <w:noProof/>
        </w:rPr>
        <w:t>Submission Deadline Jan 31, 2011.</w:t>
      </w:r>
    </w:p>
    <w:p w:rsidR="00E143E6" w:rsidRDefault="00E143E6">
      <w:pPr>
        <w:pStyle w:val="TOC1"/>
        <w:tabs>
          <w:tab w:val="left" w:pos="533"/>
          <w:tab w:val="right" w:leader="dot" w:pos="8630"/>
        </w:tabs>
        <w:rPr>
          <w:rFonts w:asciiTheme="minorHAnsi" w:hAnsiTheme="minorHAnsi" w:cstheme="minorBidi"/>
          <w:noProof/>
        </w:rPr>
      </w:pPr>
      <w:r>
        <w:rPr>
          <w:noProof/>
        </w:rPr>
        <w:t>14.</w:t>
      </w:r>
      <w:r>
        <w:rPr>
          <w:rFonts w:asciiTheme="minorHAnsi" w:hAnsiTheme="minorHAnsi" w:cstheme="minorBidi"/>
          <w:noProof/>
        </w:rPr>
        <w:tab/>
      </w:r>
      <w:r>
        <w:rPr>
          <w:noProof/>
        </w:rPr>
        <w:t>Submitting Your Paper</w:t>
      </w:r>
    </w:p>
    <w:p w:rsidR="00E143E6" w:rsidRDefault="00E143E6">
      <w:pPr>
        <w:pStyle w:val="TOC1"/>
        <w:tabs>
          <w:tab w:val="left" w:pos="533"/>
          <w:tab w:val="right" w:leader="dot" w:pos="8630"/>
        </w:tabs>
        <w:rPr>
          <w:rFonts w:asciiTheme="minorHAnsi" w:hAnsiTheme="minorHAnsi" w:cstheme="minorBidi"/>
          <w:noProof/>
        </w:rPr>
      </w:pPr>
      <w:r>
        <w:rPr>
          <w:noProof/>
        </w:rPr>
        <w:t>15.</w:t>
      </w:r>
      <w:r>
        <w:rPr>
          <w:rFonts w:asciiTheme="minorHAnsi" w:hAnsiTheme="minorHAnsi" w:cstheme="minorBidi"/>
          <w:noProof/>
        </w:rPr>
        <w:tab/>
      </w:r>
      <w:r>
        <w:rPr>
          <w:noProof/>
        </w:rPr>
        <w:t>Originality</w:t>
      </w:r>
    </w:p>
    <w:p w:rsidR="00E143E6" w:rsidRDefault="00E143E6">
      <w:pPr>
        <w:pStyle w:val="TOC1"/>
        <w:tabs>
          <w:tab w:val="left" w:pos="533"/>
          <w:tab w:val="right" w:leader="dot" w:pos="8630"/>
        </w:tabs>
        <w:rPr>
          <w:rFonts w:asciiTheme="minorHAnsi" w:hAnsiTheme="minorHAnsi" w:cstheme="minorBidi"/>
          <w:noProof/>
        </w:rPr>
      </w:pPr>
      <w:r>
        <w:rPr>
          <w:noProof/>
        </w:rPr>
        <w:t>16.</w:t>
      </w:r>
      <w:r>
        <w:rPr>
          <w:rFonts w:asciiTheme="minorHAnsi" w:hAnsiTheme="minorHAnsi" w:cstheme="minorBidi"/>
          <w:noProof/>
        </w:rPr>
        <w:tab/>
      </w:r>
      <w:r>
        <w:rPr>
          <w:noProof/>
        </w:rPr>
        <w:t>Publication Online</w:t>
      </w:r>
    </w:p>
    <w:p w:rsidR="00E143E6" w:rsidRDefault="00E143E6">
      <w:pPr>
        <w:pStyle w:val="TOC1"/>
        <w:tabs>
          <w:tab w:val="left" w:pos="533"/>
          <w:tab w:val="right" w:leader="dot" w:pos="8630"/>
        </w:tabs>
        <w:rPr>
          <w:rFonts w:asciiTheme="minorHAnsi" w:hAnsiTheme="minorHAnsi" w:cstheme="minorBidi"/>
          <w:noProof/>
        </w:rPr>
      </w:pPr>
      <w:r>
        <w:rPr>
          <w:noProof/>
        </w:rPr>
        <w:t>17.</w:t>
      </w:r>
      <w:r>
        <w:rPr>
          <w:rFonts w:asciiTheme="minorHAnsi" w:hAnsiTheme="minorHAnsi" w:cstheme="minorBidi"/>
          <w:noProof/>
        </w:rPr>
        <w:tab/>
      </w:r>
      <w:r>
        <w:rPr>
          <w:noProof/>
        </w:rPr>
        <w:t>Selected Papers Published in Print</w:t>
      </w:r>
    </w:p>
    <w:p w:rsidR="00E143E6" w:rsidRDefault="00E143E6">
      <w:pPr>
        <w:pStyle w:val="TOC1"/>
        <w:tabs>
          <w:tab w:val="left" w:pos="533"/>
          <w:tab w:val="right" w:leader="dot" w:pos="8630"/>
        </w:tabs>
        <w:rPr>
          <w:rFonts w:asciiTheme="minorHAnsi" w:hAnsiTheme="minorHAnsi" w:cstheme="minorBidi"/>
          <w:noProof/>
        </w:rPr>
      </w:pPr>
      <w:r>
        <w:rPr>
          <w:noProof/>
        </w:rPr>
        <w:t>18.</w:t>
      </w:r>
      <w:r>
        <w:rPr>
          <w:rFonts w:asciiTheme="minorHAnsi" w:hAnsiTheme="minorHAnsi" w:cstheme="minorBidi"/>
          <w:noProof/>
        </w:rPr>
        <w:tab/>
      </w:r>
      <w:r>
        <w:rPr>
          <w:noProof/>
        </w:rPr>
        <w:t>Thank you</w:t>
      </w:r>
    </w:p>
    <w:p w:rsidR="00E143E6" w:rsidRDefault="00E143E6">
      <w:pPr>
        <w:pStyle w:val="TOC1"/>
        <w:tabs>
          <w:tab w:val="left" w:pos="533"/>
          <w:tab w:val="right" w:leader="dot" w:pos="8630"/>
        </w:tabs>
        <w:rPr>
          <w:rFonts w:asciiTheme="minorHAnsi" w:hAnsiTheme="minorHAnsi" w:cstheme="minorBidi"/>
          <w:noProof/>
        </w:rPr>
      </w:pPr>
      <w:r>
        <w:rPr>
          <w:noProof/>
        </w:rPr>
        <w:t>19.</w:t>
      </w:r>
      <w:r>
        <w:rPr>
          <w:rFonts w:asciiTheme="minorHAnsi" w:hAnsiTheme="minorHAnsi" w:cstheme="minorBidi"/>
          <w:noProof/>
        </w:rPr>
        <w:tab/>
      </w:r>
      <w:r>
        <w:rPr>
          <w:noProof/>
        </w:rPr>
        <w:t>Questions?</w:t>
      </w:r>
    </w:p>
    <w:p w:rsidR="00E143E6" w:rsidRDefault="00E143E6">
      <w:pPr>
        <w:pStyle w:val="TOC1"/>
        <w:tabs>
          <w:tab w:val="left" w:pos="533"/>
          <w:tab w:val="right" w:leader="dot" w:pos="8630"/>
        </w:tabs>
        <w:rPr>
          <w:rFonts w:asciiTheme="minorHAnsi" w:hAnsiTheme="minorHAnsi" w:cstheme="minorBidi"/>
          <w:noProof/>
        </w:rPr>
      </w:pPr>
      <w:r>
        <w:rPr>
          <w:noProof/>
        </w:rPr>
        <w:t>20.</w:t>
      </w:r>
      <w:r>
        <w:rPr>
          <w:rFonts w:asciiTheme="minorHAnsi" w:hAnsiTheme="minorHAnsi" w:cstheme="minorBidi"/>
          <w:noProof/>
        </w:rPr>
        <w:tab/>
      </w:r>
      <w:r>
        <w:rPr>
          <w:noProof/>
        </w:rPr>
        <w:t>To Apply These Styles to Your Ms Word Document</w:t>
      </w:r>
    </w:p>
    <w:p w:rsidR="000F0716" w:rsidRPr="00DA27AB" w:rsidRDefault="006B761E">
      <w:pPr>
        <w:rPr>
          <w:b/>
        </w:rPr>
      </w:pPr>
      <w:r>
        <w:rPr>
          <w:b/>
        </w:rPr>
        <w:fldChar w:fldCharType="end"/>
      </w:r>
    </w:p>
    <w:p w:rsidR="000F0716" w:rsidRDefault="000F0716" w:rsidP="008618B6">
      <w:pPr>
        <w:pStyle w:val="Heading2"/>
      </w:pPr>
      <w:r>
        <w:t>Paper Format Guidelines</w:t>
      </w:r>
    </w:p>
    <w:p w:rsidR="000F0716" w:rsidRDefault="000F0716" w:rsidP="000364B4">
      <w:r>
        <w:t>Use only the Styles in this Template</w:t>
      </w:r>
    </w:p>
    <w:p w:rsidR="000F0716" w:rsidRDefault="000F0716" w:rsidP="000364B4">
      <w:r>
        <w:t>Do NOT include Headers, Footers or other formatting.</w:t>
      </w:r>
    </w:p>
    <w:p w:rsidR="000F0716" w:rsidRDefault="000F0716" w:rsidP="000364B4">
      <w:r>
        <w:t>Do NOT use footnotes. Citations are made in the text using the Author, Date method.</w:t>
      </w:r>
    </w:p>
    <w:p w:rsidR="000F0716" w:rsidRDefault="000F0716" w:rsidP="000364B4">
      <w:r>
        <w:t>Do NOT use special fonts or typeface attributes. Use only the styles in this template.</w:t>
      </w:r>
    </w:p>
    <w:p w:rsidR="000F0716" w:rsidRDefault="000F0716" w:rsidP="000364B4">
      <w:r>
        <w:t>Do NOT use columns in your text.</w:t>
      </w:r>
    </w:p>
    <w:p w:rsidR="000364B4" w:rsidRDefault="000F0716" w:rsidP="000364B4">
      <w:r>
        <w:t>Name your file with the first author’s last name</w:t>
      </w:r>
      <w:r w:rsidR="000364B4">
        <w:t>, and the appropriate extension for your file format</w:t>
      </w:r>
      <w:r>
        <w:t xml:space="preserve"> (</w:t>
      </w:r>
      <w:r w:rsidR="000364B4">
        <w:t xml:space="preserve">e.g. </w:t>
      </w:r>
      <w:proofErr w:type="spellStart"/>
      <w:r>
        <w:t>trant.doc</w:t>
      </w:r>
      <w:r w:rsidR="000364B4">
        <w:t>x</w:t>
      </w:r>
      <w:proofErr w:type="spellEnd"/>
      <w:r>
        <w:t>). DO NOT use a name like MW20</w:t>
      </w:r>
      <w:r w:rsidR="000364B4">
        <w:t>11</w:t>
      </w:r>
      <w:r>
        <w:t>paper (or your file will get confused with someone else’s).</w:t>
      </w:r>
    </w:p>
    <w:p w:rsidR="000F0716" w:rsidRDefault="000364B4" w:rsidP="000364B4">
      <w:r>
        <w:t xml:space="preserve">If you would like to distinguish this year’s paper from one you’ve written previously follow your </w:t>
      </w:r>
      <w:proofErr w:type="spellStart"/>
      <w:r>
        <w:t>lastname</w:t>
      </w:r>
      <w:proofErr w:type="spellEnd"/>
      <w:r>
        <w:t xml:space="preserve"> with </w:t>
      </w:r>
      <w:r w:rsidR="00DA27AB">
        <w:t>-</w:t>
      </w:r>
      <w:r>
        <w:t>mw2011 (e.g. trant-mw2011.docx</w:t>
      </w:r>
      <w:r w:rsidR="00DA27AB">
        <w:t>)</w:t>
      </w:r>
    </w:p>
    <w:p w:rsidR="000F0716" w:rsidRDefault="000F0716" w:rsidP="008618B6">
      <w:pPr>
        <w:pStyle w:val="Heading2"/>
      </w:pPr>
      <w:r>
        <w:t>Paper Title</w:t>
      </w:r>
      <w:r w:rsidR="00DA27AB">
        <w:t>, Author’s name(s) and Abstract</w:t>
      </w:r>
    </w:p>
    <w:p w:rsidR="000F0716" w:rsidRDefault="000F0716">
      <w:pPr>
        <w:spacing w:line="360" w:lineRule="auto"/>
      </w:pPr>
      <w:r>
        <w:t>YOU MUST organize the top of your paper like this:</w:t>
      </w:r>
    </w:p>
    <w:p w:rsidR="000F0716" w:rsidRDefault="000F0716" w:rsidP="004B618C">
      <w:pPr>
        <w:pStyle w:val="Heading1"/>
      </w:pPr>
      <w:r>
        <w:t>Paper Title</w:t>
      </w:r>
      <w:r w:rsidR="004B618C">
        <w:t xml:space="preserve"> is Heading1</w:t>
      </w:r>
    </w:p>
    <w:p w:rsidR="000F0716" w:rsidRDefault="000F0716" w:rsidP="008618B6">
      <w:pPr>
        <w:pStyle w:val="Author"/>
      </w:pPr>
      <w:r>
        <w:t>Author, Institution, Country</w:t>
      </w:r>
      <w:r w:rsidR="00F850C5">
        <w:t xml:space="preserve"> as Author</w:t>
      </w:r>
    </w:p>
    <w:p w:rsidR="000F0716" w:rsidRDefault="000F0716">
      <w:pPr>
        <w:pStyle w:val="URL"/>
      </w:pPr>
      <w:proofErr w:type="spellStart"/>
      <w:proofErr w:type="gramStart"/>
      <w:r>
        <w:t>url</w:t>
      </w:r>
      <w:proofErr w:type="spellEnd"/>
      <w:proofErr w:type="gramEnd"/>
      <w:r w:rsidR="00F850C5">
        <w:t xml:space="preserve"> as URL</w:t>
      </w:r>
    </w:p>
    <w:p w:rsidR="000F0716" w:rsidRDefault="000F0716">
      <w:pPr>
        <w:pStyle w:val="AbstractTitle"/>
        <w:rPr>
          <w:b w:val="0"/>
        </w:rPr>
      </w:pPr>
      <w:r>
        <w:t>Abstract</w:t>
      </w:r>
    </w:p>
    <w:p w:rsidR="000F0716" w:rsidRDefault="000F0716">
      <w:pPr>
        <w:pStyle w:val="AbstractText"/>
      </w:pPr>
      <w:r>
        <w:t>Abstract text is indented from both sides of the page though it is not in a smaller type at this stage. Abstracts must be no longer than one paragraph.</w:t>
      </w:r>
    </w:p>
    <w:p w:rsidR="000F0716" w:rsidRDefault="000F0716">
      <w:pPr>
        <w:pStyle w:val="keywords"/>
      </w:pPr>
      <w:r>
        <w:t>Keywords: five or six, comma separated, follow the abstract.</w:t>
      </w:r>
    </w:p>
    <w:p w:rsidR="000E0E5C" w:rsidRDefault="000F0716" w:rsidP="00F74F5C">
      <w:r>
        <w:t xml:space="preserve">Note how all this formatting is done using ONLY the applied styles. </w:t>
      </w:r>
    </w:p>
    <w:p w:rsidR="000F0716" w:rsidRDefault="000E0E5C" w:rsidP="00F74F5C">
      <w:r>
        <w:t xml:space="preserve">This Template uses Gill Sans as its default font. </w:t>
      </w:r>
      <w:r w:rsidR="000F0716">
        <w:t xml:space="preserve">Don’t worry if </w:t>
      </w:r>
      <w:r>
        <w:t>it</w:t>
      </w:r>
      <w:r w:rsidR="000F0716">
        <w:t xml:space="preserve"> do not display on your system.</w:t>
      </w:r>
      <w:r>
        <w:t xml:space="preserve"> </w:t>
      </w:r>
      <w:r w:rsidRPr="000E0E5C">
        <w:rPr>
          <w:b/>
        </w:rPr>
        <w:t xml:space="preserve">Please do not change </w:t>
      </w:r>
      <w:r>
        <w:rPr>
          <w:b/>
        </w:rPr>
        <w:t>the fonts used; we will just have to change them back</w:t>
      </w:r>
      <w:r w:rsidRPr="000E0E5C">
        <w:rPr>
          <w:b/>
        </w:rPr>
        <w:t>.</w:t>
      </w:r>
    </w:p>
    <w:p w:rsidR="000F0716" w:rsidRDefault="000F0716" w:rsidP="008618B6">
      <w:pPr>
        <w:pStyle w:val="Heading2"/>
      </w:pPr>
      <w:r>
        <w:t>Paper Text</w:t>
      </w:r>
    </w:p>
    <w:p w:rsidR="000F0716" w:rsidRPr="00F74F5C" w:rsidRDefault="000F0716" w:rsidP="00F74F5C">
      <w:r>
        <w:t xml:space="preserve">Follow </w:t>
      </w:r>
      <w:r w:rsidR="00DA27AB">
        <w:t xml:space="preserve">this paper header </w:t>
      </w:r>
      <w:r>
        <w:t xml:space="preserve">with the </w:t>
      </w:r>
      <w:r w:rsidR="00DA27AB">
        <w:t>b</w:t>
      </w:r>
      <w:r>
        <w:t xml:space="preserve">ody of </w:t>
      </w:r>
      <w:r w:rsidR="00DA27AB">
        <w:t>your paper t</w:t>
      </w:r>
      <w:r>
        <w:t>ext. You may use the following styles in your text.</w:t>
      </w:r>
    </w:p>
    <w:p w:rsidR="000F0716" w:rsidRDefault="00A800F8">
      <w:pPr>
        <w:pStyle w:val="Heading1"/>
      </w:pPr>
      <w:r>
        <w:t xml:space="preserve">Heading 1: Use only for the Paper Title. </w:t>
      </w:r>
      <w:r w:rsidR="000F0716">
        <w:t>Each Word Capitali</w:t>
      </w:r>
      <w:r w:rsidR="008618B6">
        <w:t>z</w:t>
      </w:r>
      <w:r w:rsidR="000F0716">
        <w:t>ed: NOT ALL CAPITALS</w:t>
      </w:r>
    </w:p>
    <w:p w:rsidR="000F0716" w:rsidRDefault="008618B6" w:rsidP="008618B6">
      <w:pPr>
        <w:pStyle w:val="Heading2"/>
        <w:numPr>
          <w:ilvl w:val="0"/>
          <w:numId w:val="0"/>
        </w:numPr>
      </w:pPr>
      <w:bookmarkStart w:id="0" w:name="_Toc155864543"/>
      <w:r>
        <w:t xml:space="preserve">1.  </w:t>
      </w:r>
      <w:r w:rsidR="000F0716">
        <w:t xml:space="preserve">Heading 2: First level </w:t>
      </w:r>
      <w:r>
        <w:t xml:space="preserve">paper </w:t>
      </w:r>
      <w:r w:rsidR="000F0716">
        <w:t xml:space="preserve">subheadings </w:t>
      </w:r>
      <w:r w:rsidR="00F74F5C">
        <w:t>–</w:t>
      </w:r>
      <w:r w:rsidR="000F0716">
        <w:t xml:space="preserve"> only first word </w:t>
      </w:r>
      <w:r w:rsidR="00A800F8">
        <w:t>capitalized Turn off numbering if you wish</w:t>
      </w:r>
      <w:bookmarkEnd w:id="0"/>
    </w:p>
    <w:p w:rsidR="000F0716" w:rsidRPr="008618B6" w:rsidRDefault="008618B6" w:rsidP="008618B6">
      <w:pPr>
        <w:pStyle w:val="Heading3"/>
      </w:pPr>
      <w:bookmarkStart w:id="1" w:name="_Toc155864544"/>
      <w:r>
        <w:t>Heading 3</w:t>
      </w:r>
      <w:r w:rsidR="000F0716">
        <w:t xml:space="preserve">: Second level </w:t>
      </w:r>
      <w:r>
        <w:t xml:space="preserve">paper </w:t>
      </w:r>
      <w:r w:rsidR="000F0716">
        <w:t xml:space="preserve">subheadings </w:t>
      </w:r>
      <w:r w:rsidR="00F74F5C">
        <w:t>–</w:t>
      </w:r>
      <w:r>
        <w:t xml:space="preserve"> only first word capitaliz</w:t>
      </w:r>
      <w:r w:rsidR="000F0716">
        <w:t>ed</w:t>
      </w:r>
      <w:bookmarkEnd w:id="1"/>
    </w:p>
    <w:p w:rsidR="000F0716" w:rsidRDefault="000F0716" w:rsidP="008618B6">
      <w:pPr>
        <w:pStyle w:val="Heading4"/>
      </w:pPr>
      <w:bookmarkStart w:id="2" w:name="_Toc155864545"/>
      <w:r>
        <w:t>Heading</w:t>
      </w:r>
      <w:r w:rsidR="008618B6">
        <w:t xml:space="preserve"> 4: </w:t>
      </w:r>
      <w:r>
        <w:t xml:space="preserve">Third level subheadings </w:t>
      </w:r>
      <w:r w:rsidR="00F74F5C">
        <w:t>–</w:t>
      </w:r>
      <w:r>
        <w:t xml:space="preserve"> only first word capitali</w:t>
      </w:r>
      <w:r w:rsidR="008618B6">
        <w:t>z</w:t>
      </w:r>
      <w:r>
        <w:t>ed</w:t>
      </w:r>
      <w:bookmarkEnd w:id="2"/>
    </w:p>
    <w:p w:rsidR="000F0716" w:rsidRDefault="000F0716">
      <w:pPr>
        <w:pStyle w:val="Heading5"/>
      </w:pPr>
      <w:bookmarkStart w:id="3" w:name="_Toc155864546"/>
      <w:r>
        <w:t>Heading 5</w:t>
      </w:r>
      <w:r w:rsidR="008618B6">
        <w:t>: Fourth</w:t>
      </w:r>
      <w:r w:rsidR="000552E3">
        <w:t xml:space="preserve"> level subheadings</w:t>
      </w:r>
      <w:r>
        <w:t xml:space="preserve"> italics - only first word capitalized</w:t>
      </w:r>
      <w:bookmarkEnd w:id="3"/>
    </w:p>
    <w:p w:rsidR="000F0716" w:rsidRDefault="000F0716">
      <w:r>
        <w:t xml:space="preserve">Normal </w:t>
      </w:r>
      <w:r w:rsidR="000552E3">
        <w:t>text is used for most of the text of your paper</w:t>
      </w:r>
      <w:r>
        <w:t>.</w:t>
      </w:r>
    </w:p>
    <w:p w:rsidR="000F0716" w:rsidRDefault="000F0716">
      <w:r>
        <w:t>No</w:t>
      </w:r>
      <w:r w:rsidR="000552E3">
        <w:t>rmal text has no</w:t>
      </w:r>
      <w:r>
        <w:t xml:space="preserve"> extra</w:t>
      </w:r>
      <w:r w:rsidR="000552E3">
        <w:t xml:space="preserve"> line breaks between paragraphs or extra returns or enters at the end of each line.</w:t>
      </w:r>
    </w:p>
    <w:p w:rsidR="00F74F5C" w:rsidRDefault="000F0716">
      <w:r>
        <w:t>Body Text is the same as Normal Text.</w:t>
      </w:r>
    </w:p>
    <w:p w:rsidR="000F0716" w:rsidRDefault="00F74F5C">
      <w:r>
        <w:t>Normal text does not have indented paragraphs.</w:t>
      </w:r>
    </w:p>
    <w:p w:rsidR="000F0716" w:rsidRDefault="000F0716">
      <w:r>
        <w:t>You may also use:</w:t>
      </w:r>
    </w:p>
    <w:p w:rsidR="000F0716" w:rsidRDefault="000F0716">
      <w:pPr>
        <w:pStyle w:val="BlockQuote"/>
      </w:pPr>
      <w:proofErr w:type="gramStart"/>
      <w:r>
        <w:t>Block Quote: for any quotations that exceed two sentences, or for any use of poetry.</w:t>
      </w:r>
      <w:proofErr w:type="gramEnd"/>
    </w:p>
    <w:p w:rsidR="000F0716" w:rsidRDefault="000F0716" w:rsidP="00F74F5C">
      <w:pPr>
        <w:pStyle w:val="BlockQuoteAuthor"/>
      </w:pPr>
      <w:r>
        <w:t>Block Quote Author</w:t>
      </w:r>
      <w:r w:rsidR="000552E3">
        <w:t xml:space="preserve"> follows to name the author.</w:t>
      </w:r>
    </w:p>
    <w:p w:rsidR="000F0716" w:rsidRDefault="000F0716" w:rsidP="00266D1B">
      <w:pPr>
        <w:pStyle w:val="listwithbullets"/>
      </w:pPr>
      <w:proofErr w:type="gramStart"/>
      <w:r>
        <w:t>list</w:t>
      </w:r>
      <w:proofErr w:type="gramEnd"/>
      <w:r>
        <w:t xml:space="preserve"> with bullets</w:t>
      </w:r>
    </w:p>
    <w:p w:rsidR="003B03E8" w:rsidRDefault="000552E3" w:rsidP="003B03E8">
      <w:pPr>
        <w:pStyle w:val="listwithbullets"/>
      </w:pPr>
      <w:proofErr w:type="gramStart"/>
      <w:r>
        <w:t>can</w:t>
      </w:r>
      <w:proofErr w:type="gramEnd"/>
      <w:r>
        <w:t xml:space="preserve"> have</w:t>
      </w:r>
      <w:r w:rsidR="000F0716">
        <w:t xml:space="preserve"> multiple points</w:t>
      </w:r>
    </w:p>
    <w:p w:rsidR="000F0716" w:rsidRDefault="003B03E8" w:rsidP="003B03E8">
      <w:pPr>
        <w:pStyle w:val="ListParagraph"/>
      </w:pPr>
      <w:r>
        <w:t>S</w:t>
      </w:r>
      <w:r w:rsidR="000F0716">
        <w:t xml:space="preserve">ubsequent </w:t>
      </w:r>
      <w:r>
        <w:t>paragraphs</w:t>
      </w:r>
      <w:r w:rsidR="000552E3">
        <w:t xml:space="preserve"> still in the list</w:t>
      </w:r>
      <w:r w:rsidR="000F0716">
        <w:t xml:space="preserve"> are </w:t>
      </w:r>
      <w:r>
        <w:t>indented in the List Paragraph style</w:t>
      </w:r>
      <w:r w:rsidR="000552E3">
        <w:t>.</w:t>
      </w:r>
    </w:p>
    <w:p w:rsidR="000F0716" w:rsidRDefault="000F0716" w:rsidP="003B03E8">
      <w:pPr>
        <w:pStyle w:val="listwithnumbers"/>
      </w:pPr>
      <w:proofErr w:type="gramStart"/>
      <w:r>
        <w:t>list</w:t>
      </w:r>
      <w:proofErr w:type="gramEnd"/>
      <w:r>
        <w:t xml:space="preserve"> with numbers</w:t>
      </w:r>
    </w:p>
    <w:p w:rsidR="003B03E8" w:rsidRDefault="000F0716" w:rsidP="003B03E8">
      <w:pPr>
        <w:pStyle w:val="listwithnumbers"/>
      </w:pPr>
      <w:proofErr w:type="gramStart"/>
      <w:r>
        <w:t>has</w:t>
      </w:r>
      <w:proofErr w:type="gramEnd"/>
      <w:r>
        <w:t xml:space="preserve"> multiple points</w:t>
      </w:r>
      <w:r w:rsidR="000552E3">
        <w:t xml:space="preserve"> numbered sequentially.</w:t>
      </w:r>
    </w:p>
    <w:p w:rsidR="000F0716" w:rsidRDefault="003B03E8" w:rsidP="003B03E8">
      <w:pPr>
        <w:pStyle w:val="ListParagraph"/>
      </w:pPr>
      <w:r>
        <w:t>S</w:t>
      </w:r>
      <w:r w:rsidR="000F0716">
        <w:t xml:space="preserve">ubsequent </w:t>
      </w:r>
      <w:r>
        <w:t>paragraphs</w:t>
      </w:r>
      <w:r w:rsidR="000F0716">
        <w:t xml:space="preserve"> are </w:t>
      </w:r>
      <w:r>
        <w:t>indented in the List Paragraph style</w:t>
      </w:r>
      <w:r w:rsidR="000552E3">
        <w:t>.</w:t>
      </w:r>
    </w:p>
    <w:p w:rsidR="00F850C5" w:rsidRDefault="000F0716" w:rsidP="00DA27AB">
      <w:pPr>
        <w:pStyle w:val="code"/>
      </w:pPr>
      <w:r>
        <w:t>Code: quotations from computer code are indented and set off in a “typewriter” face.</w:t>
      </w:r>
      <w:r w:rsidR="000552E3">
        <w:t xml:space="preserve"> This distinguishes them from regular text. Code is not checked for spelling or grammar.</w:t>
      </w:r>
    </w:p>
    <w:p w:rsidR="003B03E8" w:rsidRDefault="003B03E8" w:rsidP="003B03E8">
      <w:pPr>
        <w:pStyle w:val="Heading2"/>
      </w:pPr>
      <w:r>
        <w:t>Citations</w:t>
      </w:r>
    </w:p>
    <w:p w:rsidR="003B03E8" w:rsidRDefault="003B03E8" w:rsidP="003B03E8">
      <w:r>
        <w:t>All citations must be included in your text using the Author, date method. (Trant, 2006)</w:t>
      </w:r>
    </w:p>
    <w:p w:rsidR="007059A3" w:rsidRPr="00C37244" w:rsidRDefault="007059A3" w:rsidP="007059A3">
      <w:pPr>
        <w:rPr>
          <w:szCs w:val="16"/>
        </w:rPr>
      </w:pPr>
      <w:r>
        <w:t>Remember, NO footnotes. P</w:t>
      </w:r>
      <w:r w:rsidRPr="00C37244">
        <w:t xml:space="preserve">apers using footnotes </w:t>
      </w:r>
      <w:r>
        <w:t>may</w:t>
      </w:r>
      <w:r w:rsidRPr="00C37244">
        <w:t xml:space="preserve"> not be accepted</w:t>
      </w:r>
      <w:r>
        <w:t>,</w:t>
      </w:r>
      <w:r w:rsidRPr="00C37244">
        <w:t xml:space="preserve"> as these </w:t>
      </w:r>
      <w:r>
        <w:t xml:space="preserve">all </w:t>
      </w:r>
      <w:r w:rsidRPr="00C37244">
        <w:t xml:space="preserve">have </w:t>
      </w:r>
      <w:r>
        <w:t>to be removed during production; there just isn’t time to deal with them.</w:t>
      </w:r>
    </w:p>
    <w:p w:rsidR="003B03E8" w:rsidRDefault="003B03E8" w:rsidP="003B03E8">
      <w:pPr>
        <w:pStyle w:val="Heading3"/>
      </w:pPr>
      <w:r w:rsidRPr="0020441F">
        <w:t>Citation Examples</w:t>
      </w:r>
    </w:p>
    <w:p w:rsidR="003B03E8" w:rsidRPr="00C37244" w:rsidRDefault="003B03E8" w:rsidP="003B03E8">
      <w:pPr>
        <w:rPr>
          <w:szCs w:val="16"/>
        </w:rPr>
      </w:pPr>
      <w:bookmarkStart w:id="4" w:name="references"/>
      <w:r w:rsidRPr="00C37244">
        <w:rPr>
          <w:szCs w:val="16"/>
        </w:rPr>
        <w:t>Citation of an author's work or Web site in the text shoul</w:t>
      </w:r>
      <w:r>
        <w:rPr>
          <w:szCs w:val="16"/>
        </w:rPr>
        <w:t>d follow the author-date method:</w:t>
      </w:r>
      <w:r w:rsidRPr="00C37244">
        <w:rPr>
          <w:szCs w:val="16"/>
        </w:rPr>
        <w:t xml:space="preserve"> the surname of the author(s) and the year of publication should appear in your text.</w:t>
      </w:r>
    </w:p>
    <w:p w:rsidR="003B03E8" w:rsidRPr="00C37244" w:rsidRDefault="003B03E8" w:rsidP="003B03E8">
      <w:pPr>
        <w:rPr>
          <w:szCs w:val="16"/>
        </w:rPr>
      </w:pPr>
      <w:r w:rsidRPr="00C37244">
        <w:rPr>
          <w:szCs w:val="16"/>
        </w:rPr>
        <w:t>For example:</w:t>
      </w:r>
    </w:p>
    <w:p w:rsidR="003B03E8" w:rsidRDefault="003B03E8" w:rsidP="003B03E8">
      <w:r w:rsidRPr="005D7AD1">
        <w:t>McKenzie (1997) found that...</w:t>
      </w:r>
    </w:p>
    <w:p w:rsidR="003B03E8" w:rsidRDefault="003B03E8" w:rsidP="003B03E8">
      <w:r w:rsidRPr="005D7AD1">
        <w:t>Recent research (Jones, 1998) has shown that...</w:t>
      </w:r>
    </w:p>
    <w:p w:rsidR="003B03E8" w:rsidRDefault="003B03E8" w:rsidP="003B03E8">
      <w:r w:rsidRPr="005D7AD1">
        <w:t>In other work (M</w:t>
      </w:r>
      <w:r w:rsidRPr="00FA7478">
        <w:t>iller &amp; Link, 1994; Bearman, 1995</w:t>
      </w:r>
      <w:proofErr w:type="gramStart"/>
      <w:r w:rsidRPr="00FA7478">
        <w:t>) ...</w:t>
      </w:r>
      <w:proofErr w:type="gramEnd"/>
    </w:p>
    <w:p w:rsidR="003B03E8" w:rsidRDefault="003B03E8" w:rsidP="003B03E8">
      <w:r w:rsidRPr="00FA7478">
        <w:t xml:space="preserve">... </w:t>
      </w:r>
      <w:proofErr w:type="gramStart"/>
      <w:r w:rsidRPr="00FA7478">
        <w:t>at</w:t>
      </w:r>
      <w:proofErr w:type="gramEnd"/>
      <w:r w:rsidRPr="00FA7478">
        <w:t xml:space="preserve"> the National Gallery of Art site (</w:t>
      </w:r>
      <w:hyperlink r:id="rId7" w:history="1">
        <w:r w:rsidRPr="00892B43">
          <w:rPr>
            <w:rStyle w:val="Hyperlink"/>
          </w:rPr>
          <w:t>http://www.nga.gov</w:t>
        </w:r>
      </w:hyperlink>
      <w:r w:rsidRPr="00FA7478">
        <w:t>)</w:t>
      </w:r>
      <w:bookmarkEnd w:id="4"/>
    </w:p>
    <w:p w:rsidR="0042046E" w:rsidRDefault="003B03E8" w:rsidP="003B03E8">
      <w:r>
        <w:t xml:space="preserve">A full list of References must be supplied at the end of your paper. </w:t>
      </w:r>
      <w:r w:rsidR="00AD05F3">
        <w:t xml:space="preserve">See Section </w:t>
      </w:r>
      <w:r w:rsidR="006B761E">
        <w:fldChar w:fldCharType="begin"/>
      </w:r>
      <w:r w:rsidR="00AD05F3">
        <w:instrText xml:space="preserve"> REF _Ref155860210 \r \h </w:instrText>
      </w:r>
      <w:r w:rsidR="006B761E">
        <w:fldChar w:fldCharType="separate"/>
      </w:r>
      <w:r w:rsidR="001C4590">
        <w:t>10</w:t>
      </w:r>
      <w:r w:rsidR="006B761E">
        <w:fldChar w:fldCharType="end"/>
      </w:r>
      <w:r w:rsidR="00AD05F3">
        <w:t xml:space="preserve">. </w:t>
      </w:r>
      <w:r w:rsidR="006B761E">
        <w:fldChar w:fldCharType="begin"/>
      </w:r>
      <w:r w:rsidR="00AD05F3">
        <w:instrText xml:space="preserve"> REF _Ref155860210 \h </w:instrText>
      </w:r>
      <w:r w:rsidR="006B761E">
        <w:fldChar w:fldCharType="separate"/>
      </w:r>
      <w:r w:rsidR="001C4590">
        <w:t>References</w:t>
      </w:r>
      <w:r w:rsidR="006B761E">
        <w:fldChar w:fldCharType="end"/>
      </w:r>
    </w:p>
    <w:p w:rsidR="0042046E" w:rsidRDefault="0042046E" w:rsidP="0042046E">
      <w:pPr>
        <w:pStyle w:val="Heading2"/>
      </w:pPr>
      <w:r>
        <w:t>Tables</w:t>
      </w:r>
    </w:p>
    <w:p w:rsidR="0042046E" w:rsidRDefault="0042046E" w:rsidP="0042046E">
      <w:r>
        <w:t>Tables that contain only text or numbers should be include in your paper text, in the word processing file. Format each table using the Table functions.</w:t>
      </w:r>
    </w:p>
    <w:p w:rsidR="0042046E" w:rsidRDefault="0042046E" w:rsidP="0042046E">
      <w:r>
        <w:t>Follow each table with a caption. Number all tables consecutively: Table 1, Table 2.</w:t>
      </w:r>
    </w:p>
    <w:p w:rsidR="0042046E" w:rsidRDefault="0042046E" w:rsidP="0042046E">
      <w:pPr>
        <w:pStyle w:val="Heading3"/>
      </w:pPr>
      <w:r>
        <w:t>Table Formatting</w:t>
      </w:r>
    </w:p>
    <w:p w:rsidR="0042046E" w:rsidRDefault="0042046E" w:rsidP="0042046E">
      <w:pPr>
        <w:ind w:left="360" w:hanging="360"/>
      </w:pPr>
      <w:r>
        <w:t>The following styles can be used to layout tables.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00"/>
      </w:tblPr>
      <w:tblGrid>
        <w:gridCol w:w="4266"/>
        <w:gridCol w:w="4590"/>
      </w:tblGrid>
      <w:tr w:rsidR="0042046E">
        <w:trPr>
          <w:cantSplit/>
          <w:trHeight w:val="90"/>
        </w:trPr>
        <w:tc>
          <w:tcPr>
            <w:tcW w:w="4266" w:type="dxa"/>
            <w:tcBorders>
              <w:bottom w:val="single" w:sz="4" w:space="0" w:color="auto"/>
            </w:tcBorders>
            <w:shd w:val="clear" w:color="auto" w:fill="E6E6E6"/>
          </w:tcPr>
          <w:p w:rsidR="0042046E" w:rsidRDefault="0042046E" w:rsidP="00DA27AB">
            <w:pPr>
              <w:pStyle w:val="TableHeader"/>
              <w:keepNext/>
              <w:keepLines/>
              <w:tabs>
                <w:tab w:val="left" w:pos="2660"/>
              </w:tabs>
            </w:pPr>
            <w:r>
              <w:t>Table Header</w:t>
            </w:r>
            <w:r>
              <w:tab/>
            </w:r>
          </w:p>
        </w:tc>
        <w:tc>
          <w:tcPr>
            <w:tcW w:w="4590" w:type="dxa"/>
            <w:tcBorders>
              <w:bottom w:val="single" w:sz="4" w:space="0" w:color="auto"/>
            </w:tcBorders>
            <w:shd w:val="clear" w:color="auto" w:fill="E6E6E6"/>
          </w:tcPr>
          <w:p w:rsidR="0042046E" w:rsidRDefault="0042046E" w:rsidP="00DA27AB">
            <w:pPr>
              <w:pStyle w:val="TableHeader"/>
              <w:keepNext/>
              <w:keepLines/>
            </w:pPr>
            <w:r>
              <w:t>Table Header</w:t>
            </w:r>
          </w:p>
        </w:tc>
      </w:tr>
      <w:tr w:rsidR="0042046E">
        <w:trPr>
          <w:cantSplit/>
        </w:trPr>
        <w:tc>
          <w:tcPr>
            <w:tcW w:w="4266" w:type="dxa"/>
          </w:tcPr>
          <w:p w:rsidR="0042046E" w:rsidRDefault="0042046E" w:rsidP="00DA27AB">
            <w:pPr>
              <w:pStyle w:val="TableText"/>
              <w:keepNext/>
              <w:keepLines/>
            </w:pPr>
            <w:r>
              <w:t>Table Text</w:t>
            </w:r>
          </w:p>
        </w:tc>
        <w:tc>
          <w:tcPr>
            <w:tcW w:w="4590" w:type="dxa"/>
          </w:tcPr>
          <w:p w:rsidR="0042046E" w:rsidRPr="00266D1B" w:rsidRDefault="0042046E" w:rsidP="00DA27AB">
            <w:pPr>
              <w:pStyle w:val="TableText"/>
              <w:keepNext/>
              <w:keepLines/>
            </w:pPr>
            <w:r w:rsidRPr="00266D1B">
              <w:t>Table Text</w:t>
            </w:r>
          </w:p>
        </w:tc>
      </w:tr>
      <w:tr w:rsidR="0042046E">
        <w:trPr>
          <w:cantSplit/>
        </w:trPr>
        <w:tc>
          <w:tcPr>
            <w:tcW w:w="4266" w:type="dxa"/>
          </w:tcPr>
          <w:p w:rsidR="0042046E" w:rsidRPr="00266D1B" w:rsidRDefault="0042046E" w:rsidP="00DA27AB">
            <w:pPr>
              <w:pStyle w:val="TableText"/>
              <w:keepNext/>
              <w:keepLines/>
            </w:pPr>
            <w:r w:rsidRPr="00266D1B">
              <w:t>More table text</w:t>
            </w:r>
          </w:p>
        </w:tc>
        <w:tc>
          <w:tcPr>
            <w:tcW w:w="4590" w:type="dxa"/>
          </w:tcPr>
          <w:p w:rsidR="0042046E" w:rsidRPr="00266D1B" w:rsidRDefault="0042046E" w:rsidP="00DA27AB">
            <w:pPr>
              <w:pStyle w:val="TableText"/>
              <w:keepNext/>
              <w:keepLines/>
            </w:pPr>
            <w:r w:rsidRPr="00266D1B">
              <w:t>More table text</w:t>
            </w:r>
          </w:p>
        </w:tc>
      </w:tr>
    </w:tbl>
    <w:p w:rsidR="0042046E" w:rsidRDefault="0042046E" w:rsidP="0042046E">
      <w:pPr>
        <w:pStyle w:val="Caption"/>
      </w:pPr>
      <w:r>
        <w:t>Table 1: This is the first table in my paper</w:t>
      </w:r>
    </w:p>
    <w:p w:rsidR="00F850C5" w:rsidRDefault="00F850C5" w:rsidP="008618B6">
      <w:pPr>
        <w:pStyle w:val="Heading2"/>
      </w:pPr>
      <w:r>
        <w:t>Illustrations and Figures</w:t>
      </w:r>
    </w:p>
    <w:p w:rsidR="0042046E" w:rsidRDefault="0042046E" w:rsidP="00F850C5">
      <w:r>
        <w:t>Illustrations and Figures must be submitted as separate files.</w:t>
      </w:r>
    </w:p>
    <w:p w:rsidR="00F850C5" w:rsidRDefault="00F850C5" w:rsidP="00F850C5">
      <w:r>
        <w:t>Do NOT embed [include inline] illustrations or figures in your text. Mark the position</w:t>
      </w:r>
      <w:r w:rsidR="008618B6">
        <w:t xml:space="preserve"> where they should appear with the appropriate file name, and the</w:t>
      </w:r>
      <w:r>
        <w:t xml:space="preserve"> full caption.</w:t>
      </w:r>
      <w:r w:rsidR="007059A3">
        <w:t xml:space="preserve"> </w:t>
      </w:r>
    </w:p>
    <w:p w:rsidR="007059A3" w:rsidRDefault="007059A3" w:rsidP="007059A3">
      <w:r>
        <w:t xml:space="preserve">Number all your figures or illustrations consecutively as Figure 1, Figure 2 etc. </w:t>
      </w:r>
    </w:p>
    <w:p w:rsidR="00F850C5" w:rsidRDefault="00F850C5" w:rsidP="00F850C5">
      <w:pPr>
        <w:pStyle w:val="Caption"/>
      </w:pPr>
      <w:r>
        <w:t>&lt;</w:t>
      </w:r>
      <w:proofErr w:type="gramStart"/>
      <w:r>
        <w:t>trant</w:t>
      </w:r>
      <w:proofErr w:type="gramEnd"/>
      <w:r>
        <w:t>-fig1.jpg&gt;</w:t>
      </w:r>
    </w:p>
    <w:p w:rsidR="007059A3" w:rsidRDefault="00F850C5" w:rsidP="007059A3">
      <w:pPr>
        <w:pStyle w:val="Caption"/>
      </w:pPr>
      <w:r>
        <w:t>Figure 1: Captions appear in the text</w:t>
      </w:r>
      <w:r w:rsidR="008618B6">
        <w:t>, where they should appear, below the reference to each illustration or figure.</w:t>
      </w:r>
      <w:r>
        <w:t xml:space="preserve"> </w:t>
      </w:r>
    </w:p>
    <w:p w:rsidR="00145C59" w:rsidRDefault="007059A3" w:rsidP="007059A3">
      <w:pPr>
        <w:rPr>
          <w:b/>
        </w:rPr>
      </w:pPr>
      <w:r w:rsidRPr="007059A3">
        <w:rPr>
          <w:b/>
        </w:rPr>
        <w:t xml:space="preserve">ALL PAPERS MUST </w:t>
      </w:r>
      <w:r>
        <w:rPr>
          <w:b/>
        </w:rPr>
        <w:t>BE SUBMITTED WITH</w:t>
      </w:r>
      <w:r w:rsidRPr="007059A3">
        <w:rPr>
          <w:b/>
        </w:rPr>
        <w:t xml:space="preserve"> WEB-READY ILLUSTRATIONS. </w:t>
      </w:r>
    </w:p>
    <w:p w:rsidR="00AD05F3" w:rsidRPr="007059A3" w:rsidRDefault="007059A3" w:rsidP="007059A3">
      <w:pPr>
        <w:rPr>
          <w:b/>
        </w:rPr>
      </w:pPr>
      <w:r w:rsidRPr="007059A3">
        <w:rPr>
          <w:b/>
        </w:rPr>
        <w:t xml:space="preserve">IF YOU WISH YOUR PAPER TO BE CONSIDERED FOR </w:t>
      </w:r>
      <w:r w:rsidR="00DA27AB">
        <w:rPr>
          <w:b/>
        </w:rPr>
        <w:t xml:space="preserve">THE </w:t>
      </w:r>
      <w:r w:rsidRPr="007059A3">
        <w:rPr>
          <w:b/>
        </w:rPr>
        <w:t>PRINT</w:t>
      </w:r>
      <w:r w:rsidR="00DA27AB">
        <w:rPr>
          <w:b/>
        </w:rPr>
        <w:t xml:space="preserve"> SELECTED PAPERS, YOU MUST ALSO SUBMIT PRINT-</w:t>
      </w:r>
      <w:r w:rsidRPr="007059A3">
        <w:rPr>
          <w:b/>
        </w:rPr>
        <w:t>READY ILLUSTRATION FILES.</w:t>
      </w:r>
    </w:p>
    <w:p w:rsidR="00DA27AB" w:rsidRDefault="007059A3" w:rsidP="00DA27AB">
      <w:pPr>
        <w:pStyle w:val="Heading2"/>
      </w:pPr>
      <w:r w:rsidRPr="00C37244">
        <w:t>Illustration File</w:t>
      </w:r>
      <w:r>
        <w:t>s</w:t>
      </w:r>
      <w:r w:rsidRPr="00C37244">
        <w:t xml:space="preserve"> for Web Publication</w:t>
      </w:r>
    </w:p>
    <w:p w:rsidR="007059A3" w:rsidRPr="00DA27AB" w:rsidRDefault="00DA27AB" w:rsidP="00DA27AB">
      <w:r>
        <w:t>All papers must be submitted with Web-ready illustration files.</w:t>
      </w:r>
    </w:p>
    <w:p w:rsidR="00145C59" w:rsidRDefault="007059A3" w:rsidP="007059A3">
      <w:pPr>
        <w:pStyle w:val="ListParagraph"/>
        <w:numPr>
          <w:ilvl w:val="0"/>
          <w:numId w:val="18"/>
        </w:numPr>
      </w:pPr>
      <w:r>
        <w:t>Illustrations and figures MUST be sent as separate files</w:t>
      </w:r>
      <w:r w:rsidR="00145C59">
        <w:t>. DO NOT EMBED IMAGES IN YOUR PAPER TEXT.</w:t>
      </w:r>
    </w:p>
    <w:p w:rsidR="00145C59" w:rsidRDefault="00145C59" w:rsidP="00145C59">
      <w:pPr>
        <w:pStyle w:val="listwithbullets"/>
      </w:pPr>
      <w:r w:rsidRPr="00C37244">
        <w:t xml:space="preserve">Name </w:t>
      </w:r>
      <w:r>
        <w:t xml:space="preserve">web-ready </w:t>
      </w:r>
      <w:r w:rsidRPr="00C37244">
        <w:t>illustration files with last name of the first author, figure number and file-type extension. For example, trant.fig1.jpg.</w:t>
      </w:r>
    </w:p>
    <w:p w:rsidR="007059A3" w:rsidRDefault="007059A3" w:rsidP="007059A3">
      <w:pPr>
        <w:pStyle w:val="listwithbullets"/>
      </w:pPr>
      <w:r w:rsidRPr="00FA7478">
        <w:t>Illustrat</w:t>
      </w:r>
      <w:r>
        <w:t>ions should be submitted as Web-</w:t>
      </w:r>
      <w:r w:rsidRPr="00FA7478">
        <w:t>ready files, in .GIF, .JPG, or .PNG format.</w:t>
      </w:r>
    </w:p>
    <w:p w:rsidR="007059A3" w:rsidRDefault="007059A3" w:rsidP="00145C59">
      <w:pPr>
        <w:pStyle w:val="listwithbullets"/>
        <w:rPr>
          <w:szCs w:val="16"/>
        </w:rPr>
      </w:pPr>
      <w:r w:rsidRPr="00C37244">
        <w:t>Images for on-line publication must not be more than 500 pixels in width.</w:t>
      </w:r>
    </w:p>
    <w:p w:rsidR="007059A3" w:rsidRDefault="007059A3" w:rsidP="00145C59">
      <w:pPr>
        <w:pStyle w:val="ListParagraph"/>
      </w:pPr>
      <w:r w:rsidRPr="005D7AD1">
        <w:t xml:space="preserve">If larger images are necessary for legibility, create </w:t>
      </w:r>
      <w:r w:rsidR="00145C59">
        <w:t>images</w:t>
      </w:r>
      <w:r w:rsidRPr="005D7AD1">
        <w:t xml:space="preserve"> of this maximum size and also provide a larger image of a maximum 760 pixels wide that can be displayed as a linked page outside the visual context of the paper. See an example at</w:t>
      </w:r>
      <w:r w:rsidRPr="00C37244">
        <w:t> </w:t>
      </w:r>
      <w:r w:rsidR="006B761E" w:rsidRPr="005D7AD1">
        <w:fldChar w:fldCharType="begin"/>
      </w:r>
      <w:r w:rsidRPr="00FA7478">
        <w:instrText xml:space="preserve"> HYPERLINK "http://www.archimuse.com/mw2000/papers/semper/semper.html" \t "_blank" </w:instrText>
      </w:r>
      <w:r w:rsidR="006B761E" w:rsidRPr="005D7AD1">
        <w:fldChar w:fldCharType="separate"/>
      </w:r>
      <w:r w:rsidRPr="00164163">
        <w:rPr>
          <w:color w:val="3D3F75"/>
          <w:u w:val="single"/>
        </w:rPr>
        <w:t>http://www.archimuse.com/mw2000/papers/semper/semper.html</w:t>
      </w:r>
      <w:r w:rsidR="006B761E" w:rsidRPr="005D7AD1">
        <w:fldChar w:fldCharType="end"/>
      </w:r>
    </w:p>
    <w:p w:rsidR="007059A3" w:rsidRDefault="007059A3" w:rsidP="00DA27AB">
      <w:pPr>
        <w:pStyle w:val="Heading2"/>
      </w:pPr>
      <w:r w:rsidRPr="00FA7478">
        <w:t>Illustration Files for Print Publication</w:t>
      </w:r>
    </w:p>
    <w:p w:rsidR="007059A3" w:rsidRDefault="007059A3" w:rsidP="00145C59">
      <w:pPr>
        <w:pStyle w:val="listwithbullets"/>
      </w:pPr>
      <w:r w:rsidRPr="00C37244">
        <w:t>If you wish to have your paper considered for print publication, you MUST ALSO submit higher quality illustrations suitable for print reproduction.</w:t>
      </w:r>
    </w:p>
    <w:p w:rsidR="00145C59" w:rsidRDefault="007059A3" w:rsidP="00145C59">
      <w:pPr>
        <w:pStyle w:val="listwithbullets"/>
      </w:pPr>
      <w:r w:rsidRPr="00C37244">
        <w:t>Submit each illustration as a separate file.</w:t>
      </w:r>
      <w:r w:rsidR="00145C59">
        <w:t xml:space="preserve"> </w:t>
      </w:r>
      <w:r w:rsidR="00145C59" w:rsidRPr="00C37244">
        <w:t>Name illustration files with last name of the first author, figure number, the suffix -</w:t>
      </w:r>
      <w:r w:rsidR="00145C59" w:rsidRPr="00C37244">
        <w:rPr>
          <w:b/>
        </w:rPr>
        <w:t>print</w:t>
      </w:r>
      <w:r w:rsidR="00145C59" w:rsidRPr="00C37244">
        <w:t>, and file-type extension</w:t>
      </w:r>
      <w:r w:rsidR="00145C59">
        <w:t>: e.g.</w:t>
      </w:r>
      <w:r w:rsidR="00145C59" w:rsidRPr="00C37244">
        <w:t xml:space="preserve"> trant.fig1-print.jpg.</w:t>
      </w:r>
    </w:p>
    <w:p w:rsidR="00145C59" w:rsidRDefault="007059A3" w:rsidP="00145C59">
      <w:pPr>
        <w:pStyle w:val="listwithbullets"/>
      </w:pPr>
      <w:r w:rsidRPr="00C37244">
        <w:t>Submit raster images (screen captures) as TIFF, JPG, or PNG with limited compression.</w:t>
      </w:r>
      <w:r w:rsidR="00145C59">
        <w:t xml:space="preserve"> </w:t>
      </w:r>
    </w:p>
    <w:p w:rsidR="00145C59" w:rsidRDefault="00145C59" w:rsidP="00145C59">
      <w:pPr>
        <w:pStyle w:val="listwithbullets"/>
        <w:rPr>
          <w:szCs w:val="16"/>
        </w:rPr>
      </w:pPr>
      <w:r>
        <w:t xml:space="preserve">Take screen captures at the largest size (highest resolution) possible. </w:t>
      </w:r>
      <w:r w:rsidRPr="00C37244">
        <w:t xml:space="preserve">Screen </w:t>
      </w:r>
      <w:r>
        <w:t>c</w:t>
      </w:r>
      <w:r w:rsidRPr="00C37244">
        <w:t>aptures must be a minimum of 1024 x 768 pixels. </w:t>
      </w:r>
      <w:r w:rsidRPr="00C37244">
        <w:rPr>
          <w:szCs w:val="16"/>
        </w:rPr>
        <w:t>Larger is better.</w:t>
      </w:r>
    </w:p>
    <w:p w:rsidR="007059A3" w:rsidRDefault="007059A3" w:rsidP="00145C59">
      <w:pPr>
        <w:pStyle w:val="listwithbullets"/>
      </w:pPr>
      <w:r w:rsidRPr="00C37244">
        <w:t>Line drawings</w:t>
      </w:r>
      <w:r w:rsidR="00145C59">
        <w:t xml:space="preserve"> / diagrams / charts must be in PDF [preferred], native format, o</w:t>
      </w:r>
      <w:r w:rsidRPr="00C37244">
        <w:t>r other vector graphic file format.</w:t>
      </w:r>
    </w:p>
    <w:p w:rsidR="00266D1B" w:rsidRDefault="00210594" w:rsidP="008618B6">
      <w:pPr>
        <w:pStyle w:val="Heading2"/>
      </w:pPr>
      <w:r>
        <w:t>Acknowledgements</w:t>
      </w:r>
    </w:p>
    <w:p w:rsidR="00210594" w:rsidRPr="00266D1B" w:rsidRDefault="00266D1B" w:rsidP="00266D1B">
      <w:r>
        <w:t>End your text with Acknowledgements and References (in that order), formatted according to the following guidelines.</w:t>
      </w:r>
    </w:p>
    <w:p w:rsidR="00F850C5" w:rsidRDefault="00F850C5" w:rsidP="00210594">
      <w:pPr>
        <w:pStyle w:val="AcknowedgementsText"/>
      </w:pPr>
      <w:r>
        <w:t>The Acknowledgements Text style uses a smaller type size.</w:t>
      </w:r>
      <w:r w:rsidR="00266D1B">
        <w:t xml:space="preserve"> Thank all of the people who helped you with the paper.</w:t>
      </w:r>
    </w:p>
    <w:p w:rsidR="00210594" w:rsidRDefault="00F850C5" w:rsidP="00210594">
      <w:pPr>
        <w:pStyle w:val="AcknowedgementsText"/>
      </w:pPr>
      <w:r>
        <w:t>Acknowledgements text is the same size as References but does not indent on the second line.</w:t>
      </w:r>
    </w:p>
    <w:p w:rsidR="00210594" w:rsidRDefault="00210594" w:rsidP="00AD05F3">
      <w:pPr>
        <w:pStyle w:val="Heading2"/>
      </w:pPr>
      <w:bookmarkStart w:id="5" w:name="_Ref155860210"/>
      <w:r>
        <w:t>References</w:t>
      </w:r>
      <w:bookmarkEnd w:id="5"/>
    </w:p>
    <w:p w:rsidR="00F850C5" w:rsidRDefault="00210594" w:rsidP="00F850C5">
      <w:pPr>
        <w:pStyle w:val="ReferencesText"/>
      </w:pPr>
      <w:bookmarkStart w:id="6" w:name="_Ref155860193"/>
      <w:r>
        <w:t>List properly formatted bibliographic references to all of the sources cited in your paper.</w:t>
      </w:r>
      <w:r w:rsidR="00F850C5">
        <w:t xml:space="preserve"> The References Text style will format them with an indented second line, in a smaller type size.</w:t>
      </w:r>
      <w:bookmarkEnd w:id="6"/>
      <w:r w:rsidR="00F850C5">
        <w:t xml:space="preserve"> </w:t>
      </w:r>
    </w:p>
    <w:p w:rsidR="003B03E8" w:rsidRDefault="00F850C5" w:rsidP="00266D1B">
      <w:pPr>
        <w:pStyle w:val="ReferencesText"/>
      </w:pPr>
      <w:r>
        <w:t xml:space="preserve">References Text is used to list all References Cited; it is smaller and the second line is indented. </w:t>
      </w:r>
    </w:p>
    <w:p w:rsidR="003B03E8" w:rsidRDefault="003B03E8" w:rsidP="003B03E8">
      <w:pPr>
        <w:pStyle w:val="Heading3"/>
      </w:pPr>
      <w:r w:rsidRPr="005D7AD1">
        <w:t>Format</w:t>
      </w:r>
    </w:p>
    <w:p w:rsidR="003B03E8" w:rsidRDefault="003B03E8" w:rsidP="003B03E8">
      <w:proofErr w:type="gramStart"/>
      <w:r w:rsidRPr="00C37244">
        <w:t>List references at the end of your paper, in a single alphabetical list under the heading References.</w:t>
      </w:r>
      <w:proofErr w:type="gramEnd"/>
      <w:r w:rsidRPr="00C37244">
        <w:t xml:space="preserve"> Do not divide references by type. Wherever possible, include links to on-line sources. Format references as follows (these ar</w:t>
      </w:r>
      <w:r>
        <w:t>e not real references).</w:t>
      </w:r>
    </w:p>
    <w:p w:rsidR="003B03E8" w:rsidRDefault="003B03E8" w:rsidP="003B03E8">
      <w:pPr>
        <w:pStyle w:val="Heading4"/>
      </w:pPr>
      <w:r w:rsidRPr="005D7AD1">
        <w:t>Book</w:t>
      </w:r>
    </w:p>
    <w:p w:rsidR="003B03E8" w:rsidRPr="00C37244" w:rsidRDefault="003B03E8" w:rsidP="003B03E8">
      <w:pPr>
        <w:pStyle w:val="ReferencesText"/>
      </w:pPr>
      <w:proofErr w:type="gramStart"/>
      <w:r w:rsidRPr="00C37244">
        <w:t>Jones, C. L. (1998).</w:t>
      </w:r>
      <w:proofErr w:type="gramEnd"/>
      <w:r w:rsidRPr="00C37244">
        <w:t> </w:t>
      </w:r>
      <w:proofErr w:type="gramStart"/>
      <w:r w:rsidRPr="00C37244">
        <w:rPr>
          <w:i/>
        </w:rPr>
        <w:t xml:space="preserve">Museum communication and </w:t>
      </w:r>
      <w:proofErr w:type="spellStart"/>
      <w:r w:rsidRPr="00C37244">
        <w:rPr>
          <w:i/>
        </w:rPr>
        <w:t>bibliometrics</w:t>
      </w:r>
      <w:proofErr w:type="spellEnd"/>
      <w:r w:rsidRPr="00C37244">
        <w:t>.</w:t>
      </w:r>
      <w:proofErr w:type="gramEnd"/>
      <w:r w:rsidRPr="00C37244">
        <w:t xml:space="preserve"> London: Oxford University Press.</w:t>
      </w:r>
    </w:p>
    <w:p w:rsidR="003B03E8" w:rsidRDefault="003B03E8" w:rsidP="003B03E8">
      <w:pPr>
        <w:pStyle w:val="Heading4"/>
      </w:pPr>
      <w:r w:rsidRPr="00FA7478">
        <w:t>Chapter in a Book</w:t>
      </w:r>
    </w:p>
    <w:p w:rsidR="003B03E8" w:rsidRPr="00C37244" w:rsidRDefault="003B03E8" w:rsidP="003B03E8">
      <w:pPr>
        <w:pStyle w:val="ReferencesText"/>
      </w:pPr>
      <w:proofErr w:type="gramStart"/>
      <w:r w:rsidRPr="00C37244">
        <w:t>Miller, L. &amp; H. Link, (1994).</w:t>
      </w:r>
      <w:proofErr w:type="gramEnd"/>
      <w:r w:rsidRPr="00C37244">
        <w:t xml:space="preserve"> </w:t>
      </w:r>
      <w:proofErr w:type="gramStart"/>
      <w:r>
        <w:t>“</w:t>
      </w:r>
      <w:r w:rsidRPr="00C37244">
        <w:t>New ways to publicize museums</w:t>
      </w:r>
      <w:r>
        <w:t>”</w:t>
      </w:r>
      <w:r w:rsidRPr="00C37244">
        <w:t>.</w:t>
      </w:r>
      <w:proofErr w:type="gramEnd"/>
      <w:r w:rsidRPr="00C37244">
        <w:t xml:space="preserve"> </w:t>
      </w:r>
      <w:proofErr w:type="gramStart"/>
      <w:r w:rsidRPr="00C37244">
        <w:t>In P. Phillips (Ed.) </w:t>
      </w:r>
      <w:r w:rsidRPr="00C37244">
        <w:rPr>
          <w:i/>
        </w:rPr>
        <w:t>Museology and you.</w:t>
      </w:r>
      <w:proofErr w:type="gramEnd"/>
      <w:r w:rsidRPr="00C37244">
        <w:t> New York: Bantam Books, 222–234.</w:t>
      </w:r>
    </w:p>
    <w:p w:rsidR="003B03E8" w:rsidRDefault="003B03E8" w:rsidP="003B03E8">
      <w:r w:rsidRPr="00C37244">
        <w:t>If text is available on-line, include URL, and date consulted.</w:t>
      </w:r>
    </w:p>
    <w:p w:rsidR="003B03E8" w:rsidRDefault="003B03E8" w:rsidP="003B03E8">
      <w:pPr>
        <w:pStyle w:val="Heading4"/>
      </w:pPr>
      <w:r>
        <w:t>Journal Article</w:t>
      </w:r>
    </w:p>
    <w:p w:rsidR="003B03E8" w:rsidRPr="00C37244" w:rsidRDefault="003B03E8" w:rsidP="003B03E8">
      <w:pPr>
        <w:pStyle w:val="ReferencesText"/>
      </w:pPr>
      <w:r w:rsidRPr="00C37244">
        <w:t xml:space="preserve">Bearman, D. (1995). </w:t>
      </w:r>
      <w:proofErr w:type="gramStart"/>
      <w:r>
        <w:t>“</w:t>
      </w:r>
      <w:r w:rsidRPr="00C37244">
        <w:t>Standards for networked cultural heritage</w:t>
      </w:r>
      <w:r>
        <w:t>”</w:t>
      </w:r>
      <w:r w:rsidRPr="00C37244">
        <w:t>.</w:t>
      </w:r>
      <w:proofErr w:type="gramEnd"/>
      <w:r w:rsidRPr="00C37244">
        <w:t> </w:t>
      </w:r>
      <w:proofErr w:type="gramStart"/>
      <w:r w:rsidRPr="00C37244">
        <w:rPr>
          <w:i/>
        </w:rPr>
        <w:t>Archives and Museum Informatics, Cultural Heritage Informatics Quarterly</w:t>
      </w:r>
      <w:r w:rsidRPr="00C37244">
        <w:t> 9, 279–307.</w:t>
      </w:r>
      <w:proofErr w:type="gramEnd"/>
    </w:p>
    <w:p w:rsidR="003B03E8" w:rsidRDefault="003B03E8" w:rsidP="003B03E8">
      <w:r w:rsidRPr="00C37244">
        <w:t>If text is available on-line, include URL, and date consulted.</w:t>
      </w:r>
    </w:p>
    <w:p w:rsidR="003B03E8" w:rsidRDefault="003B03E8" w:rsidP="003B03E8">
      <w:pPr>
        <w:pStyle w:val="Heading4"/>
      </w:pPr>
      <w:r w:rsidRPr="005D7AD1">
        <w:t>Proceedings</w:t>
      </w:r>
    </w:p>
    <w:p w:rsidR="003B03E8" w:rsidRPr="00C37244" w:rsidRDefault="003B03E8" w:rsidP="003B03E8">
      <w:pPr>
        <w:pStyle w:val="ReferencesText"/>
      </w:pPr>
      <w:r w:rsidRPr="00C37244">
        <w:t>McKenzie, J. (1997</w:t>
      </w:r>
      <w:r>
        <w:t>). “Building a virtual community”.</w:t>
      </w:r>
      <w:r w:rsidRPr="00C37244">
        <w:t xml:space="preserve"> In D. Bearman &amp; J. Trant (Eds.) </w:t>
      </w:r>
      <w:r w:rsidRPr="00C37244">
        <w:rPr>
          <w:i/>
        </w:rPr>
        <w:t>Museums and the Web, Selected papers from Museums and the Web 97</w:t>
      </w:r>
      <w:r w:rsidRPr="00C37244">
        <w:t>. Pittsburgh: Archives &amp; Museum Informatics. 77–86.</w:t>
      </w:r>
    </w:p>
    <w:p w:rsidR="003B03E8" w:rsidRDefault="003B03E8" w:rsidP="003B03E8">
      <w:r w:rsidRPr="00C37244">
        <w:t>If text is available on-line, include URL, and date consulted.</w:t>
      </w:r>
    </w:p>
    <w:p w:rsidR="003B03E8" w:rsidRDefault="003B03E8" w:rsidP="003B03E8">
      <w:pPr>
        <w:pStyle w:val="Heading4"/>
      </w:pPr>
      <w:r w:rsidRPr="00FA7478">
        <w:t>Electronic Mat</w:t>
      </w:r>
      <w:r w:rsidRPr="005D7AD1">
        <w:t>erials with No Printed Analogue</w:t>
      </w:r>
    </w:p>
    <w:p w:rsidR="003B03E8" w:rsidRPr="00C37244" w:rsidRDefault="003B03E8" w:rsidP="003B03E8">
      <w:pPr>
        <w:pStyle w:val="ReferencesText"/>
      </w:pPr>
      <w:proofErr w:type="spellStart"/>
      <w:proofErr w:type="gramStart"/>
      <w:r w:rsidRPr="00C37244">
        <w:t>Kren</w:t>
      </w:r>
      <w:proofErr w:type="spellEnd"/>
      <w:r w:rsidRPr="00C37244">
        <w:t>, E. (1998) and D. Marx, A virtual fine arts museum on the web.</w:t>
      </w:r>
      <w:proofErr w:type="gramEnd"/>
      <w:r w:rsidRPr="00C37244">
        <w:t xml:space="preserve"> In D. Bearman &amp; J. Trant (Eds.) </w:t>
      </w:r>
      <w:r w:rsidRPr="00C37244">
        <w:rPr>
          <w:i/>
        </w:rPr>
        <w:t>Museums and the Web 98</w:t>
      </w:r>
      <w:r>
        <w:rPr>
          <w:i/>
        </w:rPr>
        <w:t>:</w:t>
      </w:r>
      <w:r w:rsidRPr="00C37244">
        <w:rPr>
          <w:i/>
        </w:rPr>
        <w:t xml:space="preserve"> Proceedings</w:t>
      </w:r>
      <w:r w:rsidRPr="00C37244">
        <w:t xml:space="preserve">. </w:t>
      </w:r>
      <w:proofErr w:type="gramStart"/>
      <w:r w:rsidRPr="00C37244">
        <w:t>CD ROM. Archives &amp; Museum Informatics, 1998.</w:t>
      </w:r>
      <w:proofErr w:type="gramEnd"/>
    </w:p>
    <w:p w:rsidR="003B03E8" w:rsidRDefault="003B03E8" w:rsidP="003B03E8">
      <w:r w:rsidRPr="00C37244">
        <w:t>If a text is available on-line, include URL, and date consulted.</w:t>
      </w:r>
    </w:p>
    <w:p w:rsidR="003B03E8" w:rsidRDefault="003B03E8" w:rsidP="003B03E8">
      <w:pPr>
        <w:pStyle w:val="Heading4"/>
      </w:pPr>
      <w:r w:rsidRPr="005D7AD1">
        <w:t>Web Site</w:t>
      </w:r>
    </w:p>
    <w:p w:rsidR="003B03E8" w:rsidRDefault="003B03E8" w:rsidP="003B03E8">
      <w:r w:rsidRPr="00C37244">
        <w:t>To cite a Web site in your text (but not a specific document), it is sufficient to give the address (e.g., http://www.apa.org) parenthetically.</w:t>
      </w:r>
    </w:p>
    <w:p w:rsidR="003B03E8" w:rsidRDefault="003B03E8" w:rsidP="003B03E8">
      <w:r w:rsidRPr="00C37244">
        <w:t>All references to Web sites begin with the same information that would be provided for a printed source (or as much of that information as possible, e.g. author, editor, title, publication date, version number, update date). Because documents on the Web may change in content, move, or be removed from a site altogether, follow the date of publication (and last update) with the date a site was consulted.</w:t>
      </w:r>
    </w:p>
    <w:p w:rsidR="003B03E8" w:rsidRDefault="003B03E8" w:rsidP="003B03E8">
      <w:pPr>
        <w:pStyle w:val="ReferencesText"/>
        <w:rPr>
          <w:color w:val="3D3F75"/>
          <w:u w:val="single"/>
        </w:rPr>
      </w:pPr>
      <w:proofErr w:type="gramStart"/>
      <w:r w:rsidRPr="00C37244">
        <w:t>Robbins, L.P. (1995) Sources of information on antiquities theft.</w:t>
      </w:r>
      <w:proofErr w:type="gramEnd"/>
      <w:r w:rsidRPr="00C37244">
        <w:t xml:space="preserve"> 1995, 1996, last updated Fri</w:t>
      </w:r>
      <w:r>
        <w:t>day, 04–Dec–1998 17:39:49 EST. C</w:t>
      </w:r>
      <w:r w:rsidRPr="00C37244">
        <w:t>onsulted December 16, 1998. http://amelia.db.erau.edu/~robbinsl/TOC.h</w:t>
      </w:r>
      <w:r>
        <w:t>tml [link dead March 3, 2006]. A</w:t>
      </w:r>
      <w:r w:rsidRPr="00C37244">
        <w:t>vailable </w:t>
      </w:r>
      <w:r w:rsidR="006B761E" w:rsidRPr="006B761E">
        <w:fldChar w:fldCharType="begin"/>
      </w:r>
      <w:r>
        <w:instrText xml:space="preserve"> HYPERLINK "http://www.dowling.edu/library/papers/laura/theft.html" \t "_blank" </w:instrText>
      </w:r>
      <w:r w:rsidR="006B761E" w:rsidRPr="006B761E">
        <w:fldChar w:fldCharType="separate"/>
      </w:r>
      <w:r w:rsidRPr="00C37244">
        <w:rPr>
          <w:color w:val="3D3F75"/>
          <w:u w:val="single"/>
        </w:rPr>
        <w:t>http://www.dowling.edu/library/papers/laura/theft.html</w:t>
      </w:r>
      <w:r w:rsidR="006B761E">
        <w:rPr>
          <w:color w:val="3D3F75"/>
          <w:u w:val="single"/>
        </w:rPr>
        <w:fldChar w:fldCharType="end"/>
      </w:r>
    </w:p>
    <w:p w:rsidR="003B03E8" w:rsidRDefault="003B03E8" w:rsidP="003B03E8">
      <w:pPr>
        <w:rPr>
          <w:b/>
        </w:rPr>
      </w:pPr>
      <w:r w:rsidRPr="00FA7478">
        <w:rPr>
          <w:b/>
        </w:rPr>
        <w:t>Papers using non-standard citation formats will be returned to the authors for correction and may not be published.</w:t>
      </w:r>
    </w:p>
    <w:p w:rsidR="003B03E8" w:rsidRPr="00C37244" w:rsidRDefault="003B03E8" w:rsidP="003B03E8">
      <w:pPr>
        <w:pStyle w:val="Heading3"/>
      </w:pPr>
      <w:bookmarkStart w:id="7" w:name="citeMW"/>
      <w:bookmarkEnd w:id="7"/>
      <w:r w:rsidRPr="00C37244">
        <w:t>How to Cite Museums and the Web Papers</w:t>
      </w:r>
    </w:p>
    <w:p w:rsidR="003B03E8" w:rsidRDefault="003B03E8" w:rsidP="003B03E8">
      <w:r w:rsidRPr="00C37244">
        <w:t>Please note the difference between the printed papers from Museums and the Web and those available online. Be sure that your citation reflects the version of the paper that you consulted.</w:t>
      </w:r>
    </w:p>
    <w:p w:rsidR="003B03E8" w:rsidRDefault="003B03E8" w:rsidP="003B03E8">
      <w:pPr>
        <w:pStyle w:val="Heading4"/>
      </w:pPr>
      <w:r w:rsidRPr="005D7AD1">
        <w:t>Printed Volume</w:t>
      </w:r>
    </w:p>
    <w:p w:rsidR="003B03E8" w:rsidRPr="00C37244" w:rsidRDefault="003B03E8" w:rsidP="003B03E8">
      <w:pPr>
        <w:pStyle w:val="ReferencesText"/>
      </w:pPr>
      <w:r w:rsidRPr="00C37244">
        <w:t>McKenzie, J. (1997). Building a virtual community. In D. Bearman &amp; J. Trant (Eds.) </w:t>
      </w:r>
      <w:r w:rsidRPr="00C37244">
        <w:rPr>
          <w:i/>
        </w:rPr>
        <w:t>Museums and the Web</w:t>
      </w:r>
      <w:r>
        <w:rPr>
          <w:i/>
        </w:rPr>
        <w:t>:</w:t>
      </w:r>
      <w:r w:rsidRPr="00C37244">
        <w:rPr>
          <w:i/>
        </w:rPr>
        <w:t xml:space="preserve"> Selected papers from Museums and the Web 97</w:t>
      </w:r>
      <w:r w:rsidRPr="00C37244">
        <w:t>. Pittsburgh: Archives &amp; Museum Informatics. 77–86. Also available at </w:t>
      </w:r>
      <w:hyperlink r:id="rId8" w:history="1">
        <w:r w:rsidRPr="00C37244">
          <w:rPr>
            <w:color w:val="3D3F75"/>
            <w:u w:val="single"/>
          </w:rPr>
          <w:t>http://fromnowon.org/museum/museweb.html</w:t>
        </w:r>
      </w:hyperlink>
    </w:p>
    <w:p w:rsidR="003B03E8" w:rsidRDefault="003B03E8" w:rsidP="003B03E8">
      <w:pPr>
        <w:pStyle w:val="Heading4"/>
      </w:pPr>
      <w:r w:rsidRPr="005D7AD1">
        <w:t>Proceedings CD-ROM</w:t>
      </w:r>
    </w:p>
    <w:p w:rsidR="003B03E8" w:rsidRPr="00C37244" w:rsidRDefault="003B03E8" w:rsidP="003B03E8">
      <w:pPr>
        <w:pStyle w:val="ReferencesText"/>
      </w:pPr>
      <w:proofErr w:type="spellStart"/>
      <w:proofErr w:type="gramStart"/>
      <w:r w:rsidRPr="00C37244">
        <w:t>Kren</w:t>
      </w:r>
      <w:proofErr w:type="spellEnd"/>
      <w:r w:rsidRPr="00C37244">
        <w:t>, E. (1998) and D. Marx, A virtual fine arts museum on the web.</w:t>
      </w:r>
      <w:proofErr w:type="gramEnd"/>
      <w:r w:rsidRPr="00C37244">
        <w:t xml:space="preserve"> In D. Bearman &amp; J. Trant (Eds.) </w:t>
      </w:r>
      <w:proofErr w:type="gramStart"/>
      <w:r w:rsidRPr="00C37244">
        <w:rPr>
          <w:i/>
        </w:rPr>
        <w:t>Museums and the Web 98 Proceedings</w:t>
      </w:r>
      <w:r w:rsidRPr="00C37244">
        <w:t>.</w:t>
      </w:r>
      <w:proofErr w:type="gramEnd"/>
      <w:r w:rsidRPr="00C37244">
        <w:t xml:space="preserve"> </w:t>
      </w:r>
      <w:proofErr w:type="gramStart"/>
      <w:r w:rsidRPr="00C37244">
        <w:t>CD ROM. Archives &amp; Museum Informatics, 1998.</w:t>
      </w:r>
      <w:proofErr w:type="gramEnd"/>
      <w:r w:rsidRPr="00C37244">
        <w:t xml:space="preserve"> Also available at </w:t>
      </w:r>
      <w:hyperlink r:id="rId9" w:history="1">
        <w:r w:rsidRPr="00C37244">
          <w:rPr>
            <w:color w:val="3D3F75"/>
            <w:u w:val="single"/>
          </w:rPr>
          <w:t>http://www.archimuse.com/mw98/papers/kren/kren_paper.html</w:t>
        </w:r>
      </w:hyperlink>
    </w:p>
    <w:p w:rsidR="003B03E8" w:rsidRDefault="003B03E8" w:rsidP="003B03E8">
      <w:pPr>
        <w:pStyle w:val="Heading4"/>
      </w:pPr>
      <w:r w:rsidRPr="005D7AD1">
        <w:t>On-line</w:t>
      </w:r>
    </w:p>
    <w:p w:rsidR="003B03E8" w:rsidRPr="00C37244" w:rsidRDefault="003B03E8" w:rsidP="003B03E8">
      <w:pPr>
        <w:pStyle w:val="ReferencesText"/>
      </w:pPr>
      <w:r w:rsidRPr="00C37244">
        <w:t xml:space="preserve">Earle and Bruce (2004). Earle, E. W. and R. Bruce. Pictures and People: Distributed Query Database Collaboration. </w:t>
      </w:r>
      <w:proofErr w:type="gramStart"/>
      <w:r w:rsidRPr="00C37244">
        <w:t>In D. Bearman and J. Trant (eds.).</w:t>
      </w:r>
      <w:proofErr w:type="gramEnd"/>
      <w:r w:rsidRPr="00C37244">
        <w:t xml:space="preserve"> Museums and the Web 2004: Proceedings. Toronto: Archives &amp; Museum Informatics, 2004. </w:t>
      </w:r>
      <w:proofErr w:type="gramStart"/>
      <w:r w:rsidRPr="00C37244">
        <w:t>last</w:t>
      </w:r>
      <w:proofErr w:type="gramEnd"/>
      <w:r w:rsidRPr="00C37244">
        <w:t xml:space="preserve"> updated March 25, 2004, consulted July 9, 2004.</w:t>
      </w:r>
      <w:hyperlink r:id="rId10" w:history="1">
        <w:r w:rsidRPr="00C37244">
          <w:rPr>
            <w:color w:val="3D3F75"/>
          </w:rPr>
          <w:t> </w:t>
        </w:r>
        <w:r w:rsidRPr="00C37244">
          <w:rPr>
            <w:color w:val="3D3F75"/>
            <w:u w:val="single"/>
          </w:rPr>
          <w:t>http://www.archimuse.com/mw2004/papers/earle/earle.html</w:t>
        </w:r>
      </w:hyperlink>
    </w:p>
    <w:p w:rsidR="0042046E" w:rsidRDefault="000F0716" w:rsidP="008618B6">
      <w:pPr>
        <w:pStyle w:val="Heading2"/>
      </w:pPr>
      <w:r>
        <w:t>General Style</w:t>
      </w:r>
    </w:p>
    <w:p w:rsidR="0042046E" w:rsidRDefault="0042046E" w:rsidP="002512C3">
      <w:pPr>
        <w:pStyle w:val="listwithbullets"/>
      </w:pPr>
      <w:r w:rsidRPr="00FA7478">
        <w:rPr>
          <w:b/>
        </w:rPr>
        <w:t>Length</w:t>
      </w:r>
      <w:r>
        <w:t xml:space="preserve"> – Recommended length of a paper is 5,000 words (longer may be considered).  If in doubt, consult the Co-Chairs of MW2011 by e-mail to MW2011.</w:t>
      </w:r>
    </w:p>
    <w:p w:rsidR="0042046E" w:rsidRDefault="0042046E" w:rsidP="002512C3">
      <w:pPr>
        <w:pStyle w:val="listwithbullets"/>
      </w:pPr>
      <w:r w:rsidRPr="00FA7478">
        <w:rPr>
          <w:b/>
        </w:rPr>
        <w:t>Paper size</w:t>
      </w:r>
      <w:r>
        <w:t xml:space="preserve"> – </w:t>
      </w:r>
      <w:r w:rsidR="002512C3">
        <w:t>P</w:t>
      </w:r>
      <w:r>
        <w:t>apers should be laid out for US Letter size (8.5” x 11”), with 1” margins.</w:t>
      </w:r>
    </w:p>
    <w:p w:rsidR="0042046E" w:rsidRDefault="0042046E" w:rsidP="002512C3">
      <w:pPr>
        <w:pStyle w:val="listwithbullets"/>
      </w:pPr>
      <w:r w:rsidRPr="00FA7478">
        <w:rPr>
          <w:b/>
        </w:rPr>
        <w:t>Quotes</w:t>
      </w:r>
      <w:r>
        <w:t xml:space="preserve"> – Set off quoted passages of more than 40 words by indenting the left-hand margin, as a block quotation.</w:t>
      </w:r>
    </w:p>
    <w:p w:rsidR="000364B4" w:rsidRDefault="000F0716" w:rsidP="00266D1B">
      <w:pPr>
        <w:pStyle w:val="listwithbullets"/>
      </w:pPr>
      <w:r>
        <w:t>URLs always begin with http://</w:t>
      </w:r>
    </w:p>
    <w:p w:rsidR="00266D1B" w:rsidRDefault="00266D1B" w:rsidP="00266D1B">
      <w:pPr>
        <w:pStyle w:val="listwithbullets"/>
      </w:pPr>
      <w:r>
        <w:t>We follow the AP Stylebook for technical terms.</w:t>
      </w:r>
    </w:p>
    <w:p w:rsidR="000364B4" w:rsidRDefault="000F0716" w:rsidP="00266D1B">
      <w:pPr>
        <w:pStyle w:val="listwithbullets"/>
      </w:pPr>
      <w:r>
        <w:t>Use "Web," (no quotation marks) not world wide web or World Wide Web or WWW or www</w:t>
      </w:r>
    </w:p>
    <w:p w:rsidR="000364B4" w:rsidRDefault="000F0716" w:rsidP="00266D1B">
      <w:pPr>
        <w:pStyle w:val="listwithbullets"/>
      </w:pPr>
      <w:r>
        <w:t xml:space="preserve">Use "Web," not "web" in terms with separate words: Web page, Web address, Web feed.  But webcast, webcam, </w:t>
      </w:r>
      <w:proofErr w:type="gramStart"/>
      <w:r>
        <w:t>webmaster</w:t>
      </w:r>
      <w:proofErr w:type="gramEnd"/>
      <w:r>
        <w:t>, website.</w:t>
      </w:r>
    </w:p>
    <w:p w:rsidR="000364B4" w:rsidRDefault="000F0716" w:rsidP="00266D1B">
      <w:pPr>
        <w:pStyle w:val="listwithbullets"/>
      </w:pPr>
      <w:r>
        <w:t>Watch out for Web cite and Web sight</w:t>
      </w:r>
    </w:p>
    <w:p w:rsidR="000364B4" w:rsidRDefault="000F0716" w:rsidP="00266D1B">
      <w:pPr>
        <w:pStyle w:val="listwithbullets"/>
      </w:pPr>
      <w:r>
        <w:t>Internet gets a capital</w:t>
      </w:r>
    </w:p>
    <w:p w:rsidR="000364B4" w:rsidRDefault="000F0716" w:rsidP="00266D1B">
      <w:pPr>
        <w:pStyle w:val="listwithbullets"/>
      </w:pPr>
      <w:r>
        <w:t>Use online; but note e-mail, e-book.</w:t>
      </w:r>
    </w:p>
    <w:p w:rsidR="000364B4" w:rsidRDefault="002512C3" w:rsidP="00266D1B">
      <w:pPr>
        <w:pStyle w:val="listwithbullets"/>
      </w:pPr>
      <w:r>
        <w:t xml:space="preserve">Do </w:t>
      </w:r>
      <w:r w:rsidR="000F0716">
        <w:t>not use punctuation afte</w:t>
      </w:r>
      <w:r>
        <w:t xml:space="preserve">r headings, like </w:t>
      </w:r>
      <w:proofErr w:type="gramStart"/>
      <w:r>
        <w:t>'References:'.</w:t>
      </w:r>
      <w:proofErr w:type="gramEnd"/>
      <w:r>
        <w:t xml:space="preserve"> R</w:t>
      </w:r>
      <w:r w:rsidR="000F0716">
        <w:t xml:space="preserve">emove it. </w:t>
      </w:r>
    </w:p>
    <w:p w:rsidR="000364B4" w:rsidRDefault="000F0716" w:rsidP="00266D1B">
      <w:pPr>
        <w:pStyle w:val="listwithbullets"/>
      </w:pPr>
      <w:r>
        <w:t xml:space="preserve">Web addresses: Cut and paste Web addresses rather than retyping them. </w:t>
      </w:r>
    </w:p>
    <w:p w:rsidR="000364B4" w:rsidRDefault="000F0716" w:rsidP="00266D1B">
      <w:pPr>
        <w:pStyle w:val="listwithbullets"/>
      </w:pPr>
      <w:r>
        <w:t>Quotation marks: Remove foreign language quotes &lt;&lt; &gt;&gt;; replace with “ ”.</w:t>
      </w:r>
    </w:p>
    <w:p w:rsidR="000364B4" w:rsidRDefault="000F0716" w:rsidP="00266D1B">
      <w:pPr>
        <w:pStyle w:val="listwithbullets"/>
      </w:pPr>
      <w:r>
        <w:t>Use North American decimal style for money.</w:t>
      </w:r>
    </w:p>
    <w:p w:rsidR="000F0716" w:rsidRDefault="000F0716" w:rsidP="00266D1B">
      <w:pPr>
        <w:pStyle w:val="Heading2"/>
      </w:pPr>
      <w:r>
        <w:t>Author’s Changes</w:t>
      </w:r>
    </w:p>
    <w:p w:rsidR="000F0716" w:rsidRDefault="000F0716" w:rsidP="000F0716">
      <w:r>
        <w:t>Please review your paper carefully before you submit it. All MW papers are published in print and on-line before the conference.</w:t>
      </w:r>
      <w:r w:rsidR="0042046E" w:rsidRPr="0042046E">
        <w:t xml:space="preserve"> </w:t>
      </w:r>
    </w:p>
    <w:p w:rsidR="000F0716" w:rsidRDefault="000F0716" w:rsidP="000F0716">
      <w:pPr>
        <w:rPr>
          <w:b/>
        </w:rPr>
      </w:pPr>
      <w:r w:rsidRPr="007D1342">
        <w:rPr>
          <w:b/>
        </w:rPr>
        <w:t>Author’s Changes are not permitted in this compressed time frame.</w:t>
      </w:r>
    </w:p>
    <w:p w:rsidR="000364B4" w:rsidRDefault="00FA7478" w:rsidP="00266D1B">
      <w:pPr>
        <w:pStyle w:val="Heading2"/>
      </w:pPr>
      <w:r w:rsidRPr="00266D1B">
        <w:t>Submissio</w:t>
      </w:r>
      <w:r w:rsidR="000F0716" w:rsidRPr="00266D1B">
        <w:t xml:space="preserve">n </w:t>
      </w:r>
      <w:r w:rsidRPr="00FA7478">
        <w:t>Deadline Jan 31, 2011.</w:t>
      </w:r>
    </w:p>
    <w:p w:rsidR="0042046E" w:rsidRDefault="0042046E" w:rsidP="00266D1B">
      <w:r>
        <w:t>Your paper must be submitted by January 31, 2011.</w:t>
      </w:r>
    </w:p>
    <w:p w:rsidR="0042046E" w:rsidRDefault="0042046E" w:rsidP="00266D1B">
      <w:r w:rsidRPr="00C37244">
        <w:t>If you have not submitted a paper according to the</w:t>
      </w:r>
      <w:r>
        <w:t>se</w:t>
      </w:r>
      <w:r w:rsidRPr="00C37244">
        <w:t xml:space="preserve"> </w:t>
      </w:r>
      <w:r w:rsidRPr="0042046E">
        <w:rPr>
          <w:i/>
        </w:rPr>
        <w:t>Guidelines</w:t>
      </w:r>
      <w:r w:rsidRPr="00C37244">
        <w:t xml:space="preserve"> by January 31, 201</w:t>
      </w:r>
      <w:r>
        <w:t>1</w:t>
      </w:r>
      <w:r w:rsidRPr="00C37244">
        <w:t xml:space="preserve">, you will forfeit your place on the </w:t>
      </w:r>
      <w:r>
        <w:t xml:space="preserve">MW </w:t>
      </w:r>
      <w:r w:rsidRPr="00C37244">
        <w:t>program.</w:t>
      </w:r>
    </w:p>
    <w:p w:rsidR="0042046E" w:rsidRPr="00C37244" w:rsidRDefault="0042046E" w:rsidP="0042046E">
      <w:pPr>
        <w:pStyle w:val="Heading2"/>
        <w:rPr>
          <w:szCs w:val="16"/>
        </w:rPr>
      </w:pPr>
      <w:r>
        <w:t xml:space="preserve">Submitting Your Paper </w:t>
      </w:r>
    </w:p>
    <w:p w:rsidR="0042046E" w:rsidRDefault="0042046E" w:rsidP="0042046E">
      <w:r>
        <w:t>Submit your paper</w:t>
      </w:r>
      <w:r w:rsidRPr="00FA7478">
        <w:t xml:space="preserve"> using our on-line form. Please do not e</w:t>
      </w:r>
      <w:r>
        <w:t>-</w:t>
      </w:r>
      <w:r w:rsidRPr="00FA7478">
        <w:t>mail your paper, as it will get lost in a personal e</w:t>
      </w:r>
      <w:r>
        <w:t>-</w:t>
      </w:r>
      <w:r w:rsidRPr="00FA7478">
        <w:t>mail box, or bounce back as too large a file. Papers sent by e</w:t>
      </w:r>
      <w:r>
        <w:t>-</w:t>
      </w:r>
      <w:r w:rsidRPr="00FA7478">
        <w:t>mail will not be considered submitted.</w:t>
      </w:r>
    </w:p>
    <w:p w:rsidR="0042046E" w:rsidRDefault="006B761E" w:rsidP="0042046E">
      <w:pPr>
        <w:rPr>
          <w:b/>
        </w:rPr>
      </w:pPr>
      <w:hyperlink r:id="rId11" w:history="1">
        <w:r w:rsidR="0042046E" w:rsidRPr="0020441F">
          <w:rPr>
            <w:b/>
            <w:color w:val="3D3F75"/>
            <w:u w:val="single"/>
          </w:rPr>
          <w:t>Upload your paper using the on-line form linked to the Author's Information page</w:t>
        </w:r>
      </w:hyperlink>
      <w:r w:rsidR="0042046E" w:rsidRPr="0020441F">
        <w:rPr>
          <w:b/>
        </w:rPr>
        <w:t>.</w:t>
      </w:r>
    </w:p>
    <w:p w:rsidR="000364B4" w:rsidRPr="00266D1B" w:rsidRDefault="000F0716" w:rsidP="00266D1B">
      <w:r>
        <w:t>Include with your Paper:</w:t>
      </w:r>
    </w:p>
    <w:p w:rsidR="002512C3" w:rsidRDefault="006B761E" w:rsidP="003B03E8">
      <w:pPr>
        <w:pStyle w:val="listwithnumbers"/>
        <w:numPr>
          <w:ilvl w:val="0"/>
          <w:numId w:val="22"/>
        </w:numPr>
      </w:pPr>
      <w:hyperlink r:id="rId12" w:history="1">
        <w:r w:rsidR="00C455CD">
          <w:rPr>
            <w:b/>
            <w:color w:val="3D3F75"/>
            <w:u w:val="single"/>
          </w:rPr>
          <w:t>MW2011 License and Permission Form</w:t>
        </w:r>
      </w:hyperlink>
      <w:r w:rsidR="00C455CD">
        <w:rPr>
          <w:b/>
          <w:color w:val="3D3F75"/>
          <w:u w:val="single"/>
        </w:rPr>
        <w:t xml:space="preserve"> (PDF)</w:t>
      </w:r>
      <w:r w:rsidR="00FA7478" w:rsidRPr="002512C3">
        <w:rPr>
          <w:b/>
        </w:rPr>
        <w:t xml:space="preserve"> </w:t>
      </w:r>
      <w:r w:rsidR="000F0716">
        <w:t xml:space="preserve">showing copyright clearance. </w:t>
      </w:r>
      <w:r w:rsidR="000F0716" w:rsidRPr="00C37244">
        <w:t>It is the author's responsibility to obtain written permission for all illustrations included in your paper, any quotations from unpublished material, or any quotations in excess of 250 words in one extract or 500 words in total from any work still in copyright. You must also have permission to publish all tables or poems from unpublished or copyrighted material. All authors must return a signed </w:t>
      </w:r>
      <w:hyperlink r:id="rId13" w:history="1">
        <w:r w:rsidR="00C455CD">
          <w:rPr>
            <w:color w:val="3D3F75"/>
            <w:u w:val="single"/>
          </w:rPr>
          <w:t>MW2011 License and Permission</w:t>
        </w:r>
        <w:r w:rsidR="006A473F">
          <w:rPr>
            <w:color w:val="3D3F75"/>
            <w:u w:val="single"/>
          </w:rPr>
          <w:t xml:space="preserve"> </w:t>
        </w:r>
        <w:r w:rsidR="00C455CD">
          <w:rPr>
            <w:color w:val="3D3F75"/>
            <w:u w:val="single"/>
          </w:rPr>
          <w:t>Form</w:t>
        </w:r>
      </w:hyperlink>
      <w:r w:rsidR="00C455CD">
        <w:rPr>
          <w:color w:val="3D3F75"/>
          <w:u w:val="single"/>
        </w:rPr>
        <w:t xml:space="preserve"> (PDF)</w:t>
      </w:r>
      <w:r w:rsidR="000F0716" w:rsidRPr="00C37244">
        <w:t> when you submit your paper.</w:t>
      </w:r>
    </w:p>
    <w:p w:rsidR="000364B4" w:rsidRDefault="006B761E" w:rsidP="003B03E8">
      <w:pPr>
        <w:pStyle w:val="listwithnumbers"/>
        <w:numPr>
          <w:ilvl w:val="0"/>
          <w:numId w:val="22"/>
        </w:numPr>
      </w:pPr>
      <w:hyperlink r:id="rId14" w:history="1">
        <w:r w:rsidR="00D74499" w:rsidRPr="006A473F">
          <w:rPr>
            <w:rStyle w:val="Hyperlink"/>
            <w:b/>
          </w:rPr>
          <w:t>AV Form (PDF)</w:t>
        </w:r>
      </w:hyperlink>
      <w:r w:rsidR="00D74499">
        <w:t xml:space="preserve"> A</w:t>
      </w:r>
      <w:r w:rsidR="002512C3">
        <w:t>ll Authors must submit the AV Form, describing what</w:t>
      </w:r>
      <w:r w:rsidR="000F0716">
        <w:t xml:space="preserve"> AV is required for presentation of your paper at the Conference</w:t>
      </w:r>
      <w:r w:rsidR="002512C3">
        <w:t>.</w:t>
      </w:r>
    </w:p>
    <w:p w:rsidR="000F0716" w:rsidRPr="00266D1B" w:rsidRDefault="006B761E" w:rsidP="002512C3">
      <w:pPr>
        <w:pStyle w:val="listwithnumbers"/>
      </w:pPr>
      <w:hyperlink r:id="rId15" w:anchor="auth" w:history="1">
        <w:r w:rsidR="00FA7478" w:rsidRPr="00FA7478">
          <w:t>Author's Biographical Note</w:t>
        </w:r>
      </w:hyperlink>
      <w:r w:rsidR="00FA7478" w:rsidRPr="00FA7478">
        <w:t xml:space="preserve"> for each author, even if we have one from previous conferences</w:t>
      </w:r>
      <w:r w:rsidR="000F0716" w:rsidRPr="00266D1B">
        <w:rPr>
          <w:color w:val="3D3F75"/>
          <w:u w:val="single"/>
        </w:rPr>
        <w:t>.</w:t>
      </w:r>
      <w:r w:rsidR="000F0716" w:rsidRPr="00E966FC">
        <w:t xml:space="preserve"> </w:t>
      </w:r>
      <w:r w:rsidR="00266D1B">
        <w:br/>
      </w:r>
      <w:r w:rsidR="00266D1B">
        <w:br/>
      </w:r>
      <w:r w:rsidR="000F0716" w:rsidRPr="00C37244">
        <w:t>Each author's biography should be in a narrative (paragraph) form and not exceed 500 words. This is used on the conference website and CD-ROM, and (edited) in the Authors section of the </w:t>
      </w:r>
      <w:r w:rsidR="000F0716" w:rsidRPr="00266D1B">
        <w:rPr>
          <w:i/>
        </w:rPr>
        <w:t>Selected Papers</w:t>
      </w:r>
      <w:r w:rsidR="000F0716" w:rsidRPr="00C37244">
        <w:t>.</w:t>
      </w:r>
      <w:r w:rsidR="00266D1B">
        <w:br/>
      </w:r>
      <w:r w:rsidR="00266D1B">
        <w:br/>
      </w:r>
      <w:r w:rsidR="000F0716" w:rsidRPr="00C37244">
        <w:t>Submit each biography in a separate file, named for the author, with a -bio suffix, e.g. trant-bio.doc</w:t>
      </w:r>
      <w:r w:rsidR="00266D1B">
        <w:br/>
      </w:r>
    </w:p>
    <w:p w:rsidR="00266D1B" w:rsidRDefault="006B761E" w:rsidP="00266D1B">
      <w:pPr>
        <w:pStyle w:val="listwithnumbers"/>
      </w:pPr>
      <w:hyperlink r:id="rId16" w:anchor="auth" w:history="1">
        <w:r w:rsidR="00FA7478" w:rsidRPr="00266D1B">
          <w:rPr>
            <w:color w:val="3D3F75"/>
            <w:u w:val="single"/>
          </w:rPr>
          <w:t>Author Photograph</w:t>
        </w:r>
      </w:hyperlink>
      <w:r w:rsidR="00FA7478" w:rsidRPr="00FA7478">
        <w:t> for each author.</w:t>
      </w:r>
      <w:r w:rsidR="00266D1B">
        <w:t xml:space="preserve"> </w:t>
      </w:r>
      <w:r w:rsidR="000F0716">
        <w:t>Each</w:t>
      </w:r>
      <w:r w:rsidR="000F0716" w:rsidRPr="00C37244">
        <w:t xml:space="preserve"> author should submit a photograph with the biographical note, to be used on the </w:t>
      </w:r>
      <w:r w:rsidR="000F0716">
        <w:t>w</w:t>
      </w:r>
      <w:r w:rsidR="000F0716" w:rsidRPr="00C37244">
        <w:t>ebsite and CD-ROM. Authors' photographs must be in a web-ready format (.jpg, .</w:t>
      </w:r>
      <w:proofErr w:type="spellStart"/>
      <w:r w:rsidR="000F0716" w:rsidRPr="00C37244">
        <w:t>png</w:t>
      </w:r>
      <w:proofErr w:type="spellEnd"/>
      <w:r w:rsidR="000F0716" w:rsidRPr="00C37244">
        <w:t>, or .gif), fit within a rectangle 358 pixels wide x 189 pixels high, and be on a white or transparent background. Exact image dimensions are strongly preferred.</w:t>
      </w:r>
      <w:r w:rsidR="00266D1B">
        <w:br/>
      </w:r>
    </w:p>
    <w:p w:rsidR="000364B4" w:rsidRDefault="000F0716" w:rsidP="003B03E8">
      <w:pPr>
        <w:pStyle w:val="ListParagraph"/>
      </w:pPr>
      <w:r>
        <w:t xml:space="preserve">Name your file for the </w:t>
      </w:r>
      <w:r w:rsidR="003B03E8">
        <w:t xml:space="preserve">depicted </w:t>
      </w:r>
      <w:r>
        <w:t>author:</w:t>
      </w:r>
      <w:r w:rsidRPr="00C37244">
        <w:t xml:space="preserve"> e.g. </w:t>
      </w:r>
      <w:proofErr w:type="spellStart"/>
      <w:r w:rsidRPr="00C37244">
        <w:t>trant.jpg</w:t>
      </w:r>
      <w:proofErr w:type="spellEnd"/>
    </w:p>
    <w:p w:rsidR="000364B4" w:rsidRDefault="000F0716" w:rsidP="00266D1B">
      <w:pPr>
        <w:pStyle w:val="Heading2"/>
      </w:pPr>
      <w:r>
        <w:t>Originality</w:t>
      </w:r>
    </w:p>
    <w:p w:rsidR="000364B4" w:rsidRDefault="000F0716">
      <w:r w:rsidRPr="00C37244">
        <w:t xml:space="preserve">All papers must be original and available for publication in the </w:t>
      </w:r>
      <w:r w:rsidR="002512C3">
        <w:t xml:space="preserve">online </w:t>
      </w:r>
      <w:r w:rsidR="002512C3" w:rsidRPr="002512C3">
        <w:rPr>
          <w:i/>
        </w:rPr>
        <w:t>Proceedings</w:t>
      </w:r>
      <w:r w:rsidR="002512C3">
        <w:rPr>
          <w:i/>
        </w:rPr>
        <w:t xml:space="preserve"> </w:t>
      </w:r>
      <w:r w:rsidR="002512C3" w:rsidRPr="00C37244">
        <w:t>on the conference Web site</w:t>
      </w:r>
      <w:r w:rsidR="002512C3">
        <w:t xml:space="preserve">, the </w:t>
      </w:r>
      <w:r w:rsidRPr="00C37244">
        <w:t>hard copy</w:t>
      </w:r>
      <w:r w:rsidRPr="00C37244">
        <w:rPr>
          <w:i/>
        </w:rPr>
        <w:t> Selected Papers</w:t>
      </w:r>
      <w:r w:rsidRPr="00C37244">
        <w:t xml:space="preserve">, and on </w:t>
      </w:r>
      <w:r w:rsidR="002512C3">
        <w:t xml:space="preserve">the </w:t>
      </w:r>
      <w:r w:rsidR="002512C3">
        <w:rPr>
          <w:i/>
        </w:rPr>
        <w:t xml:space="preserve">Proceedings </w:t>
      </w:r>
      <w:r w:rsidRPr="00C37244">
        <w:t xml:space="preserve">CD-ROM. </w:t>
      </w:r>
    </w:p>
    <w:p w:rsidR="000364B4" w:rsidRDefault="0042046E" w:rsidP="00266D1B">
      <w:pPr>
        <w:pStyle w:val="Heading2"/>
      </w:pPr>
      <w:bookmarkStart w:id="8" w:name="Guidelines"/>
      <w:bookmarkStart w:id="9" w:name="Copyright"/>
      <w:bookmarkStart w:id="10" w:name="AV"/>
      <w:bookmarkEnd w:id="8"/>
      <w:bookmarkEnd w:id="9"/>
      <w:bookmarkEnd w:id="10"/>
      <w:r>
        <w:t>Publication Online</w:t>
      </w:r>
    </w:p>
    <w:p w:rsidR="0042046E" w:rsidRDefault="000F0716">
      <w:r w:rsidRPr="00C37244">
        <w:t>Archives &amp; Museum Informatics will prepare an HTML version of each paper received by the deadline of January 31, 201</w:t>
      </w:r>
      <w:r>
        <w:t>1</w:t>
      </w:r>
      <w:r w:rsidRPr="00C37244">
        <w:t xml:space="preserve"> and formatted according to these Guidelines for on-l</w:t>
      </w:r>
      <w:r w:rsidR="0042046E">
        <w:t xml:space="preserve">ine publication as part of the </w:t>
      </w:r>
      <w:r w:rsidR="0042046E" w:rsidRPr="0042046E">
        <w:rPr>
          <w:i/>
        </w:rPr>
        <w:t>Museums and the Web Proceedings</w:t>
      </w:r>
      <w:r w:rsidR="0042046E">
        <w:t>.</w:t>
      </w:r>
    </w:p>
    <w:p w:rsidR="0042046E" w:rsidRDefault="0042046E" w:rsidP="0042046E">
      <w:pPr>
        <w:pStyle w:val="Heading2"/>
      </w:pPr>
      <w:r>
        <w:t>Selected Papers Published in Print</w:t>
      </w:r>
    </w:p>
    <w:p w:rsidR="0042046E" w:rsidRPr="00DA27AB" w:rsidRDefault="0042046E" w:rsidP="00DA27AB">
      <w:r w:rsidRPr="00DA27AB">
        <w:t xml:space="preserve">A selection of papers submitted according to the Guidelines and with illustrations suitable for print publications will be chosen for the Museums and the Web: Selected Papers </w:t>
      </w:r>
    </w:p>
    <w:p w:rsidR="0042046E" w:rsidRPr="00DA27AB" w:rsidRDefault="0042046E" w:rsidP="00DA27AB">
      <w:pPr>
        <w:rPr>
          <w:b/>
        </w:rPr>
      </w:pPr>
      <w:r w:rsidRPr="00DA27AB">
        <w:rPr>
          <w:b/>
        </w:rPr>
        <w:t xml:space="preserve">Please note that the EDITOR OF THE MW2011 PROCEEDINGS WILL MAKE THE FINAL SELECTION OF PAPERS TO BE PUBLISHED. </w:t>
      </w:r>
    </w:p>
    <w:p w:rsidR="0042046E" w:rsidRPr="00DA27AB" w:rsidRDefault="0042046E" w:rsidP="00DA27AB">
      <w:pPr>
        <w:rPr>
          <w:b/>
        </w:rPr>
      </w:pPr>
      <w:r w:rsidRPr="00DA27AB">
        <w:rPr>
          <w:b/>
        </w:rPr>
        <w:t>PAPERS THAT DO NOT FOLLOW THE GUIDELINES WILL NOT BE PUBLISHED.</w:t>
      </w:r>
    </w:p>
    <w:p w:rsidR="0042046E" w:rsidRDefault="0042046E" w:rsidP="0042046E">
      <w:pPr>
        <w:pStyle w:val="Heading2"/>
      </w:pPr>
      <w:r>
        <w:t>Thank you</w:t>
      </w:r>
    </w:p>
    <w:p w:rsidR="0042046E" w:rsidRDefault="0042046E" w:rsidP="0042046E">
      <w:r>
        <w:t xml:space="preserve">Thank you for </w:t>
      </w:r>
      <w:proofErr w:type="spellStart"/>
      <w:r>
        <w:t>for</w:t>
      </w:r>
      <w:proofErr w:type="spellEnd"/>
      <w:r>
        <w:t xml:space="preserve"> following these Guidelines. Your help ensures that we will have published proceedings available at Museums and the Web.</w:t>
      </w:r>
    </w:p>
    <w:p w:rsidR="000364B4" w:rsidRDefault="000F0716" w:rsidP="003B03E8">
      <w:pPr>
        <w:pStyle w:val="Heading2"/>
      </w:pPr>
      <w:bookmarkStart w:id="11" w:name="HTMLguide"/>
      <w:bookmarkEnd w:id="11"/>
      <w:r>
        <w:t>Questions?</w:t>
      </w:r>
    </w:p>
    <w:p w:rsidR="000364B4" w:rsidRDefault="000F0716">
      <w:r w:rsidRPr="00C37244">
        <w:t>E</w:t>
      </w:r>
      <w:r>
        <w:t>-</w:t>
      </w:r>
      <w:r w:rsidRPr="00C37244">
        <w:t>mail the Conference Co-Chairs, David Bearman and Jennifer Trant</w:t>
      </w:r>
      <w:r>
        <w:t>,</w:t>
      </w:r>
      <w:r w:rsidRPr="00C37244">
        <w:t xml:space="preserve"> at </w:t>
      </w:r>
      <w:r w:rsidRPr="00C37244">
        <w:rPr>
          <w:color w:val="3D3F75"/>
          <w:u w:val="single"/>
        </w:rPr>
        <w:t>MW201</w:t>
      </w:r>
      <w:r>
        <w:rPr>
          <w:color w:val="3D3F75"/>
          <w:u w:val="single"/>
        </w:rPr>
        <w:t>1</w:t>
      </w:r>
      <w:r w:rsidRPr="00C37244">
        <w:t>.</w:t>
      </w:r>
    </w:p>
    <w:p w:rsidR="00DA27AB" w:rsidRPr="00A800F8" w:rsidRDefault="00DA27AB" w:rsidP="00DA27AB">
      <w:pPr>
        <w:pStyle w:val="Heading2"/>
      </w:pPr>
      <w:r>
        <w:t>To Apply These Styles to Your Ms Word Document</w:t>
      </w:r>
    </w:p>
    <w:p w:rsidR="00DA27AB" w:rsidRDefault="003F2170" w:rsidP="00DA27AB">
      <w:r>
        <w:t xml:space="preserve">There are a number of ways to copy styles from a Template into a new document. </w:t>
      </w:r>
      <w:r w:rsidR="00DA27AB">
        <w:t>If these instructions don’t work, see Microsoft Help on-line.</w:t>
      </w:r>
    </w:p>
    <w:p w:rsidR="00DA27AB" w:rsidRPr="001C4590" w:rsidRDefault="00DA27AB" w:rsidP="00DA27AB">
      <w:pPr>
        <w:rPr>
          <w:b/>
        </w:rPr>
      </w:pPr>
      <w:r w:rsidRPr="001C4590">
        <w:rPr>
          <w:b/>
        </w:rPr>
        <w:t>A.</w:t>
      </w:r>
    </w:p>
    <w:p w:rsidR="003F2170" w:rsidRDefault="003F2170" w:rsidP="00DA27AB">
      <w:r>
        <w:t>Open the file with your paper text in it.</w:t>
      </w:r>
    </w:p>
    <w:p w:rsidR="00DA27AB" w:rsidRDefault="00DA27AB" w:rsidP="00DA27AB">
      <w:r>
        <w:t>Choose Format –&gt; Style</w:t>
      </w:r>
    </w:p>
    <w:p w:rsidR="00DA27AB" w:rsidRDefault="00DA27AB" w:rsidP="00DA27AB">
      <w:r>
        <w:t>Choose Organizer</w:t>
      </w:r>
    </w:p>
    <w:p w:rsidR="00DA27AB" w:rsidRDefault="00DA27AB" w:rsidP="00DA27AB">
      <w:r>
        <w:t>Under the Right Hand pane, under ‘styles available in …’ Click ‘Close file’</w:t>
      </w:r>
    </w:p>
    <w:p w:rsidR="00DA27AB" w:rsidRDefault="00DA27AB" w:rsidP="00DA27AB">
      <w:r>
        <w:t>Under the Right Hand pane, under ‘styles available in …’ Click ‘Open File’, and browse to where this template is located</w:t>
      </w:r>
    </w:p>
    <w:p w:rsidR="00DA27AB" w:rsidRDefault="00DA27AB" w:rsidP="00DA27AB">
      <w:r>
        <w:t>Select all the styles in this template</w:t>
      </w:r>
    </w:p>
    <w:p w:rsidR="00DA27AB" w:rsidRDefault="00DA27AB" w:rsidP="00DA27AB">
      <w:r>
        <w:t>Click on ‘Copy’ to copy these styles to your document</w:t>
      </w:r>
    </w:p>
    <w:p w:rsidR="00DA27AB" w:rsidRDefault="00DA27AB" w:rsidP="00DA27AB">
      <w:r>
        <w:t>Click on ‘yes to all ’ to replace styles in your document with the same name</w:t>
      </w:r>
    </w:p>
    <w:p w:rsidR="00DA27AB" w:rsidRDefault="00DA27AB" w:rsidP="00DA27AB">
      <w:r>
        <w:t>Click on ‘close’ to save the styles to your document.</w:t>
      </w:r>
    </w:p>
    <w:p w:rsidR="00DA27AB" w:rsidRPr="003F2170" w:rsidRDefault="00DA27AB" w:rsidP="00DA27AB">
      <w:pPr>
        <w:rPr>
          <w:b/>
          <w:i/>
        </w:rPr>
      </w:pPr>
      <w:r w:rsidRPr="003F2170">
        <w:rPr>
          <w:b/>
          <w:i/>
        </w:rPr>
        <w:t>OR</w:t>
      </w:r>
    </w:p>
    <w:p w:rsidR="00DA27AB" w:rsidRPr="001C4590" w:rsidRDefault="00DA27AB" w:rsidP="00DA27AB">
      <w:pPr>
        <w:rPr>
          <w:b/>
        </w:rPr>
      </w:pPr>
      <w:r w:rsidRPr="001C4590">
        <w:rPr>
          <w:b/>
        </w:rPr>
        <w:t xml:space="preserve">B. </w:t>
      </w:r>
    </w:p>
    <w:p w:rsidR="003F2170" w:rsidRDefault="003F2170" w:rsidP="00DA27AB">
      <w:r>
        <w:t>Open the file with your paper text in it.</w:t>
      </w:r>
    </w:p>
    <w:p w:rsidR="00DA27AB" w:rsidRPr="00C05205" w:rsidRDefault="00DA27AB" w:rsidP="00DA27AB">
      <w:r w:rsidRPr="00C05205">
        <w:t xml:space="preserve">Choose Tools </w:t>
      </w:r>
      <w:r>
        <w:sym w:font="Wingdings" w:char="F0E0"/>
      </w:r>
      <w:r w:rsidRPr="00C05205">
        <w:t xml:space="preserve"> Templates and Add-Ins</w:t>
      </w:r>
    </w:p>
    <w:p w:rsidR="00DA27AB" w:rsidRPr="00C05205" w:rsidRDefault="00DA27AB" w:rsidP="00DA27AB">
      <w:r w:rsidRPr="00C05205">
        <w:t xml:space="preserve">Under “Global Templates and Add-Ins . . </w:t>
      </w:r>
      <w:proofErr w:type="gramStart"/>
      <w:r w:rsidRPr="00C05205">
        <w:t>.  Click</w:t>
      </w:r>
      <w:proofErr w:type="gramEnd"/>
      <w:r w:rsidRPr="00C05205">
        <w:t xml:space="preserve"> Add</w:t>
      </w:r>
    </w:p>
    <w:p w:rsidR="00DA27AB" w:rsidRPr="00C05205" w:rsidRDefault="00DA27AB" w:rsidP="00DA27AB">
      <w:r w:rsidRPr="00C05205">
        <w:t xml:space="preserve">Browse to the location of this template . . </w:t>
      </w:r>
      <w:proofErr w:type="gramStart"/>
      <w:r w:rsidRPr="00C05205">
        <w:t>.   Click</w:t>
      </w:r>
      <w:proofErr w:type="gramEnd"/>
      <w:r w:rsidRPr="00C05205">
        <w:t xml:space="preserve"> Open</w:t>
      </w:r>
    </w:p>
    <w:p w:rsidR="00DA27AB" w:rsidRPr="00C05205" w:rsidRDefault="00DA27AB" w:rsidP="00DA27AB">
      <w:r w:rsidRPr="00C05205">
        <w:t>Check the box beside the name of this template</w:t>
      </w:r>
    </w:p>
    <w:p w:rsidR="003F2170" w:rsidRDefault="00DA27AB" w:rsidP="001A3651">
      <w:r w:rsidRPr="00C05205">
        <w:t>Click OK</w:t>
      </w:r>
    </w:p>
    <w:p w:rsidR="003F2170" w:rsidRDefault="003F2170" w:rsidP="001A3651"/>
    <w:p w:rsidR="003F2170" w:rsidRPr="003F2170" w:rsidRDefault="003F2170" w:rsidP="001A3651">
      <w:pPr>
        <w:rPr>
          <w:b/>
          <w:i/>
        </w:rPr>
      </w:pPr>
      <w:r w:rsidRPr="003F2170">
        <w:rPr>
          <w:b/>
          <w:i/>
        </w:rPr>
        <w:t xml:space="preserve">OR </w:t>
      </w:r>
    </w:p>
    <w:p w:rsidR="003F2170" w:rsidRPr="001C4590" w:rsidRDefault="003F2170" w:rsidP="001A3651">
      <w:pPr>
        <w:rPr>
          <w:b/>
        </w:rPr>
      </w:pPr>
      <w:r w:rsidRPr="001C4590">
        <w:rPr>
          <w:b/>
        </w:rPr>
        <w:t>C.</w:t>
      </w:r>
    </w:p>
    <w:p w:rsidR="003F2170" w:rsidRDefault="003F2170" w:rsidP="001A3651">
      <w:r>
        <w:t>Create a new file based on this Template. The styles should be present in your new file.</w:t>
      </w:r>
    </w:p>
    <w:p w:rsidR="003F2170" w:rsidRDefault="003F2170" w:rsidP="001A3651">
      <w:pPr>
        <w:rPr>
          <w:b/>
          <w:i/>
        </w:rPr>
      </w:pPr>
      <w:r w:rsidRPr="003F2170">
        <w:rPr>
          <w:b/>
          <w:i/>
        </w:rPr>
        <w:t>OR</w:t>
      </w:r>
    </w:p>
    <w:p w:rsidR="003F2170" w:rsidRPr="001C4590" w:rsidRDefault="003F2170" w:rsidP="001A3651">
      <w:pPr>
        <w:rPr>
          <w:b/>
        </w:rPr>
      </w:pPr>
      <w:r w:rsidRPr="001C4590">
        <w:rPr>
          <w:b/>
        </w:rPr>
        <w:t>D.</w:t>
      </w:r>
    </w:p>
    <w:p w:rsidR="003F2170" w:rsidRDefault="003F2170" w:rsidP="001A3651">
      <w:r>
        <w:t>Open this file.</w:t>
      </w:r>
    </w:p>
    <w:p w:rsidR="003F2170" w:rsidRDefault="003F2170" w:rsidP="001A3651">
      <w:r>
        <w:t>Choose File / Save as and save this file as a Word Document (.</w:t>
      </w:r>
      <w:proofErr w:type="spellStart"/>
      <w:proofErr w:type="gramStart"/>
      <w:r>
        <w:t>docx</w:t>
      </w:r>
      <w:proofErr w:type="spellEnd"/>
      <w:r>
        <w:t xml:space="preserve"> )</w:t>
      </w:r>
      <w:proofErr w:type="gramEnd"/>
      <w:r>
        <w:t xml:space="preserve"> renamed with the name of your paper. </w:t>
      </w:r>
    </w:p>
    <w:p w:rsidR="003F2170" w:rsidRDefault="003F2170" w:rsidP="001A3651">
      <w:r>
        <w:t>Select all the text in this renamed file and delete it.</w:t>
      </w:r>
    </w:p>
    <w:p w:rsidR="000364B4" w:rsidRPr="003F2170" w:rsidRDefault="003F2170" w:rsidP="001A3651">
      <w:r>
        <w:t>Type your paper in the empty file, and format it using the available styles.</w:t>
      </w:r>
    </w:p>
    <w:sectPr w:rsidR="000364B4" w:rsidRPr="003F2170" w:rsidSect="000F0716">
      <w:pgSz w:w="12240" w:h="15840"/>
      <w:pgMar w:top="1620" w:right="1800" w:bottom="198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73F" w:rsidRDefault="006A473F">
      <w:r>
        <w:separator/>
      </w:r>
    </w:p>
  </w:endnote>
  <w:endnote w:type="continuationSeparator" w:id="0">
    <w:p w:rsidR="006A473F" w:rsidRDefault="006A473F">
      <w:r>
        <w:continuationSeparator/>
      </w:r>
    </w:p>
  </w:endnote>
</w:endnotes>
</file>

<file path=word/fontTable.xml><?xml version="1.0" encoding="utf-8"?>
<w:fonts xmlns:r="http://schemas.openxmlformats.org/officeDocument/2006/relationships" xmlns:w="http://schemas.openxmlformats.org/wordprocessingml/2006/main">
  <w:font w:name="GillSans">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w:panose1 w:val="02000500000000000000"/>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altName w:val="Courier"/>
    <w:panose1 w:val="02070309020205020404"/>
    <w:charset w:val="4D"/>
    <w:family w:val="modern"/>
    <w:notTrueType/>
    <w:pitch w:val="fixed"/>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73F" w:rsidRDefault="006A473F">
      <w:r>
        <w:separator/>
      </w:r>
    </w:p>
  </w:footnote>
  <w:footnote w:type="continuationSeparator" w:id="0">
    <w:p w:rsidR="006A473F" w:rsidRDefault="006A473F">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D652C332"/>
    <w:lvl w:ilvl="0">
      <w:start w:val="1"/>
      <w:numFmt w:val="decimal"/>
      <w:lvlText w:val="%1."/>
      <w:lvlJc w:val="left"/>
      <w:pPr>
        <w:tabs>
          <w:tab w:val="num" w:pos="360"/>
        </w:tabs>
        <w:ind w:left="360" w:hanging="360"/>
      </w:pPr>
      <w:rPr>
        <w:rFonts w:ascii="GillSans" w:hAnsi="GillSans" w:hint="default"/>
        <w:sz w:val="28"/>
      </w:rPr>
    </w:lvl>
  </w:abstractNum>
  <w:abstractNum w:abstractNumId="1">
    <w:nsid w:val="00000004"/>
    <w:multiLevelType w:val="singleLevel"/>
    <w:tmpl w:val="21564D00"/>
    <w:lvl w:ilvl="0">
      <w:start w:val="1"/>
      <w:numFmt w:val="decimal"/>
      <w:pStyle w:val="BlockQuoteAuthor"/>
      <w:lvlText w:val="%1."/>
      <w:lvlJc w:val="left"/>
      <w:pPr>
        <w:tabs>
          <w:tab w:val="num" w:pos="360"/>
        </w:tabs>
        <w:ind w:left="360" w:hanging="360"/>
      </w:pPr>
      <w:rPr>
        <w:rFonts w:hint="default"/>
      </w:rPr>
    </w:lvl>
  </w:abstractNum>
  <w:abstractNum w:abstractNumId="2">
    <w:nsid w:val="02A05276"/>
    <w:multiLevelType w:val="hybridMultilevel"/>
    <w:tmpl w:val="587625F6"/>
    <w:lvl w:ilvl="0" w:tplc="B6544238">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w:hAnsi="Courier"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w:hAnsi="Courier"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w:hAnsi="Courier"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6730C69"/>
    <w:multiLevelType w:val="hybridMultilevel"/>
    <w:tmpl w:val="763AF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20715B"/>
    <w:multiLevelType w:val="hybridMultilevel"/>
    <w:tmpl w:val="D28E3888"/>
    <w:lvl w:ilvl="0" w:tplc="0C58DAF6">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w:hAnsi="Courier"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w:hAnsi="Courier"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w:hAnsi="Courier"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F9C7CCF"/>
    <w:multiLevelType w:val="hybridMultilevel"/>
    <w:tmpl w:val="A5E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F01964"/>
    <w:multiLevelType w:val="hybridMultilevel"/>
    <w:tmpl w:val="88C0BA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A5203F"/>
    <w:multiLevelType w:val="multilevel"/>
    <w:tmpl w:val="B9FA3736"/>
    <w:lvl w:ilvl="0">
      <w:start w:val="5"/>
      <w:numFmt w:val="decimal"/>
      <w:lvlText w:val="%1."/>
      <w:lvlJc w:val="left"/>
      <w:pPr>
        <w:tabs>
          <w:tab w:val="num" w:pos="360"/>
        </w:tabs>
        <w:ind w:left="360" w:hanging="360"/>
      </w:pPr>
      <w:rPr>
        <w:rFonts w:ascii="GillSans" w:hAnsi="GillSans" w:hint="default"/>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2B07539"/>
    <w:multiLevelType w:val="hybridMultilevel"/>
    <w:tmpl w:val="81EEF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ucida Grande"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3B71D3"/>
    <w:multiLevelType w:val="hybridMultilevel"/>
    <w:tmpl w:val="A50EAE82"/>
    <w:lvl w:ilvl="0" w:tplc="5BC2B93A">
      <w:start w:val="5"/>
      <w:numFmt w:val="decimal"/>
      <w:lvlText w:val="%1."/>
      <w:lvlJc w:val="left"/>
      <w:pPr>
        <w:tabs>
          <w:tab w:val="num" w:pos="360"/>
        </w:tabs>
        <w:ind w:left="360" w:hanging="360"/>
      </w:pPr>
      <w:rPr>
        <w:rFonts w:ascii="GillSans" w:hAnsi="GillSan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D51FE7"/>
    <w:multiLevelType w:val="hybridMultilevel"/>
    <w:tmpl w:val="1DD48E5A"/>
    <w:lvl w:ilvl="0" w:tplc="FFFFFFFF">
      <w:numFmt w:val="bullet"/>
      <w:lvlText w:val="-"/>
      <w:lvlJc w:val="left"/>
      <w:pPr>
        <w:tabs>
          <w:tab w:val="num" w:pos="1080"/>
        </w:tabs>
        <w:ind w:left="1080" w:hanging="360"/>
      </w:pPr>
      <w:rPr>
        <w:rFonts w:ascii="Times New Roman" w:eastAsia="Times" w:hAnsi="Times New Roman" w:hint="default"/>
      </w:rPr>
    </w:lvl>
    <w:lvl w:ilvl="1" w:tplc="04090003" w:tentative="1">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5148A8"/>
    <w:multiLevelType w:val="hybridMultilevel"/>
    <w:tmpl w:val="45508554"/>
    <w:lvl w:ilvl="0" w:tplc="FFFFFFFF">
      <w:numFmt w:val="bullet"/>
      <w:lvlText w:val="-"/>
      <w:lvlJc w:val="left"/>
      <w:pPr>
        <w:tabs>
          <w:tab w:val="num" w:pos="1080"/>
        </w:tabs>
        <w:ind w:left="1080" w:hanging="360"/>
      </w:pPr>
      <w:rPr>
        <w:rFonts w:ascii="Times New Roman" w:eastAsia="Times" w:hAnsi="Times New Roman" w:hint="default"/>
      </w:rPr>
    </w:lvl>
    <w:lvl w:ilvl="1" w:tplc="04090003" w:tentative="1">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C128E4"/>
    <w:multiLevelType w:val="multilevel"/>
    <w:tmpl w:val="E6EED4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68D5949"/>
    <w:multiLevelType w:val="hybridMultilevel"/>
    <w:tmpl w:val="E6EED42C"/>
    <w:lvl w:ilvl="0" w:tplc="3D14911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2D0DFC"/>
    <w:multiLevelType w:val="multilevel"/>
    <w:tmpl w:val="6EDED87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
    <w:nsid w:val="5A106FA8"/>
    <w:multiLevelType w:val="hybridMultilevel"/>
    <w:tmpl w:val="AD2AB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ucida Grande"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9633046"/>
    <w:multiLevelType w:val="hybridMultilevel"/>
    <w:tmpl w:val="F432A2FC"/>
    <w:lvl w:ilvl="0" w:tplc="29F86226">
      <w:start w:val="1"/>
      <w:numFmt w:val="decimal"/>
      <w:pStyle w:val="Heading2"/>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F5067B9"/>
    <w:multiLevelType w:val="hybridMultilevel"/>
    <w:tmpl w:val="C038B2F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4"/>
  </w:num>
  <w:num w:numId="4">
    <w:abstractNumId w:val="11"/>
  </w:num>
  <w:num w:numId="5">
    <w:abstractNumId w:val="10"/>
  </w:num>
  <w:num w:numId="6">
    <w:abstractNumId w:val="3"/>
  </w:num>
  <w:num w:numId="7">
    <w:abstractNumId w:val="8"/>
  </w:num>
  <w:num w:numId="8">
    <w:abstractNumId w:val="15"/>
  </w:num>
  <w:num w:numId="9">
    <w:abstractNumId w:val="17"/>
  </w:num>
  <w:num w:numId="10">
    <w:abstractNumId w:val="4"/>
  </w:num>
  <w:num w:numId="11">
    <w:abstractNumId w:val="9"/>
    <w:lvlOverride w:ilvl="0">
      <w:startOverride w:val="1"/>
    </w:lvlOverride>
  </w:num>
  <w:num w:numId="12">
    <w:abstractNumId w:val="9"/>
    <w:lvlOverride w:ilvl="0">
      <w:startOverride w:val="5"/>
    </w:lvlOverride>
  </w:num>
  <w:num w:numId="13">
    <w:abstractNumId w:val="9"/>
  </w:num>
  <w:num w:numId="14">
    <w:abstractNumId w:val="9"/>
  </w:num>
  <w:num w:numId="15">
    <w:abstractNumId w:val="7"/>
  </w:num>
  <w:num w:numId="16">
    <w:abstractNumId w:val="5"/>
  </w:num>
  <w:num w:numId="17">
    <w:abstractNumId w:val="6"/>
  </w:num>
  <w:num w:numId="18">
    <w:abstractNumId w:val="2"/>
  </w:num>
  <w:num w:numId="19">
    <w:abstractNumId w:val="13"/>
  </w:num>
  <w:num w:numId="20">
    <w:abstractNumId w:val="12"/>
  </w:num>
  <w:num w:numId="21">
    <w:abstractNumId w:val="16"/>
  </w:num>
  <w:num w:numId="2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linkStyles/>
  <w:doNotTrackMove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
  <w:rsids>
    <w:rsidRoot w:val="00CE5C8C"/>
    <w:rsid w:val="000364B4"/>
    <w:rsid w:val="000552E3"/>
    <w:rsid w:val="000E0E5C"/>
    <w:rsid w:val="000F0716"/>
    <w:rsid w:val="00145C59"/>
    <w:rsid w:val="001A3651"/>
    <w:rsid w:val="001C4590"/>
    <w:rsid w:val="00210594"/>
    <w:rsid w:val="002512C3"/>
    <w:rsid w:val="00266D1B"/>
    <w:rsid w:val="003B03E8"/>
    <w:rsid w:val="003F2170"/>
    <w:rsid w:val="0042046E"/>
    <w:rsid w:val="004B618C"/>
    <w:rsid w:val="0062362D"/>
    <w:rsid w:val="006A473F"/>
    <w:rsid w:val="006B761E"/>
    <w:rsid w:val="007059A3"/>
    <w:rsid w:val="00710A7D"/>
    <w:rsid w:val="008618B6"/>
    <w:rsid w:val="00A800F8"/>
    <w:rsid w:val="00AD05F3"/>
    <w:rsid w:val="00AE6041"/>
    <w:rsid w:val="00C455CD"/>
    <w:rsid w:val="00CE5C8C"/>
    <w:rsid w:val="00D67714"/>
    <w:rsid w:val="00D74499"/>
    <w:rsid w:val="00DA27AB"/>
    <w:rsid w:val="00E143E6"/>
    <w:rsid w:val="00F74F5C"/>
    <w:rsid w:val="00F807E5"/>
    <w:rsid w:val="00F850C5"/>
    <w:rsid w:val="00FA7478"/>
  </w:rsids>
  <m:mathPr>
    <m:mathFont m:val="Wingdings 2"/>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0" w:defSemiHidden="0" w:defUnhideWhenUsed="0" w:defQFormat="0" w:count="276">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atentStyles>
  <w:style w:type="paragraph" w:default="1" w:styleId="Normal">
    <w:name w:val="Normal"/>
    <w:qFormat/>
    <w:rsid w:val="00F74F5C"/>
    <w:pPr>
      <w:spacing w:before="240" w:after="240"/>
    </w:pPr>
    <w:rPr>
      <w:rFonts w:ascii="GillSans" w:hAnsi="GillSans"/>
      <w:sz w:val="24"/>
      <w:szCs w:val="24"/>
    </w:rPr>
  </w:style>
  <w:style w:type="paragraph" w:styleId="Heading1">
    <w:name w:val="heading 1"/>
    <w:basedOn w:val="Normal"/>
    <w:next w:val="Normal"/>
    <w:link w:val="Heading1Char"/>
    <w:uiPriority w:val="9"/>
    <w:qFormat/>
    <w:rsid w:val="004B618C"/>
    <w:pPr>
      <w:keepNext/>
      <w:spacing w:after="60"/>
      <w:jc w:val="center"/>
      <w:outlineLvl w:val="0"/>
    </w:pPr>
    <w:rPr>
      <w:b/>
      <w:bCs/>
      <w:kern w:val="32"/>
      <w:sz w:val="32"/>
      <w:szCs w:val="32"/>
    </w:rPr>
  </w:style>
  <w:style w:type="paragraph" w:styleId="Heading2">
    <w:name w:val="heading 2"/>
    <w:basedOn w:val="Normal"/>
    <w:next w:val="Normal"/>
    <w:link w:val="Heading2Char"/>
    <w:uiPriority w:val="9"/>
    <w:unhideWhenUsed/>
    <w:qFormat/>
    <w:rsid w:val="00266D1B"/>
    <w:pPr>
      <w:keepNext/>
      <w:numPr>
        <w:numId w:val="21"/>
      </w:numPr>
      <w:spacing w:before="360" w:after="120"/>
      <w:outlineLvl w:val="1"/>
    </w:pPr>
    <w:rPr>
      <w:b/>
      <w:bCs/>
      <w:iCs/>
      <w:sz w:val="28"/>
      <w:szCs w:val="28"/>
    </w:rPr>
  </w:style>
  <w:style w:type="paragraph" w:styleId="Heading3">
    <w:name w:val="heading 3"/>
    <w:basedOn w:val="Normal"/>
    <w:next w:val="Normal"/>
    <w:link w:val="Heading3Char"/>
    <w:uiPriority w:val="9"/>
    <w:unhideWhenUsed/>
    <w:qFormat/>
    <w:rsid w:val="008618B6"/>
    <w:pPr>
      <w:keepNext/>
      <w:spacing w:after="60"/>
      <w:outlineLvl w:val="2"/>
    </w:pPr>
    <w:rPr>
      <w:b/>
      <w:bCs/>
      <w:i/>
      <w:sz w:val="28"/>
      <w:szCs w:val="26"/>
    </w:rPr>
  </w:style>
  <w:style w:type="paragraph" w:styleId="Heading4">
    <w:name w:val="heading 4"/>
    <w:basedOn w:val="Normal"/>
    <w:next w:val="Normal"/>
    <w:link w:val="Heading4Char"/>
    <w:uiPriority w:val="9"/>
    <w:unhideWhenUsed/>
    <w:qFormat/>
    <w:rsid w:val="008618B6"/>
    <w:pPr>
      <w:keepNext/>
      <w:spacing w:after="60"/>
      <w:outlineLvl w:val="3"/>
    </w:pPr>
    <w:rPr>
      <w:b/>
      <w:bCs/>
      <w:szCs w:val="28"/>
    </w:rPr>
  </w:style>
  <w:style w:type="paragraph" w:styleId="Heading5">
    <w:name w:val="heading 5"/>
    <w:basedOn w:val="Normal"/>
    <w:next w:val="Normal"/>
    <w:link w:val="Heading5Char"/>
    <w:uiPriority w:val="9"/>
    <w:unhideWhenUsed/>
    <w:qFormat/>
    <w:rsid w:val="000364B4"/>
    <w:pPr>
      <w:spacing w:after="60"/>
      <w:outlineLvl w:val="4"/>
    </w:pPr>
    <w:rPr>
      <w:b/>
      <w:bCs/>
      <w:i/>
      <w:iCs/>
      <w:sz w:val="26"/>
      <w:szCs w:val="26"/>
    </w:rPr>
  </w:style>
  <w:style w:type="paragraph" w:styleId="Heading6">
    <w:name w:val="heading 6"/>
    <w:basedOn w:val="Normal"/>
    <w:next w:val="Normal"/>
    <w:link w:val="Heading6Char"/>
    <w:uiPriority w:val="9"/>
    <w:unhideWhenUsed/>
    <w:qFormat/>
    <w:rsid w:val="000364B4"/>
    <w:pPr>
      <w:spacing w:after="60"/>
      <w:outlineLvl w:val="5"/>
    </w:pPr>
    <w:rPr>
      <w:b/>
      <w:bCs/>
      <w:sz w:val="22"/>
      <w:szCs w:val="22"/>
    </w:rPr>
  </w:style>
  <w:style w:type="paragraph" w:styleId="Heading7">
    <w:name w:val="heading 7"/>
    <w:basedOn w:val="Normal"/>
    <w:next w:val="Normal"/>
    <w:link w:val="Heading7Char"/>
    <w:uiPriority w:val="9"/>
    <w:unhideWhenUsed/>
    <w:qFormat/>
    <w:rsid w:val="000364B4"/>
    <w:pPr>
      <w:spacing w:after="60"/>
      <w:outlineLvl w:val="6"/>
    </w:pPr>
  </w:style>
  <w:style w:type="paragraph" w:styleId="Heading8">
    <w:name w:val="heading 8"/>
    <w:basedOn w:val="Normal"/>
    <w:next w:val="Normal"/>
    <w:link w:val="Heading8Char"/>
    <w:uiPriority w:val="9"/>
    <w:unhideWhenUsed/>
    <w:qFormat/>
    <w:rsid w:val="000364B4"/>
    <w:pPr>
      <w:spacing w:after="60"/>
      <w:outlineLvl w:val="7"/>
    </w:pPr>
    <w:rPr>
      <w:i/>
      <w:iCs/>
    </w:rPr>
  </w:style>
  <w:style w:type="paragraph" w:styleId="Heading9">
    <w:name w:val="heading 9"/>
    <w:basedOn w:val="Normal"/>
    <w:next w:val="Normal"/>
    <w:link w:val="Heading9Char"/>
    <w:uiPriority w:val="9"/>
    <w:unhideWhenUsed/>
    <w:qFormat/>
    <w:rsid w:val="000364B4"/>
    <w:pPr>
      <w:spacing w:after="60"/>
      <w:outlineLvl w:val="8"/>
    </w:pPr>
    <w:rPr>
      <w:rFonts w:ascii="Cambria" w:hAnsi="Cambria"/>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link w:val="Heading1"/>
    <w:uiPriority w:val="9"/>
    <w:rsid w:val="004B618C"/>
    <w:rPr>
      <w:rFonts w:ascii="GillSans" w:hAnsi="GillSans"/>
      <w:b/>
      <w:bCs/>
      <w:kern w:val="32"/>
      <w:sz w:val="32"/>
      <w:szCs w:val="32"/>
    </w:rPr>
  </w:style>
  <w:style w:type="character" w:customStyle="1" w:styleId="Heading2Char">
    <w:name w:val="Heading 2 Char"/>
    <w:link w:val="Heading2"/>
    <w:uiPriority w:val="9"/>
    <w:rsid w:val="00266D1B"/>
    <w:rPr>
      <w:rFonts w:ascii="GillSans" w:hAnsi="GillSans"/>
      <w:b/>
      <w:bCs/>
      <w:iCs/>
      <w:sz w:val="28"/>
      <w:szCs w:val="28"/>
    </w:rPr>
  </w:style>
  <w:style w:type="character" w:customStyle="1" w:styleId="Heading3Char">
    <w:name w:val="Heading 3 Char"/>
    <w:link w:val="Heading3"/>
    <w:uiPriority w:val="9"/>
    <w:rsid w:val="008618B6"/>
    <w:rPr>
      <w:rFonts w:ascii="GillSans" w:hAnsi="GillSans"/>
      <w:b/>
      <w:bCs/>
      <w:i/>
      <w:sz w:val="28"/>
      <w:szCs w:val="26"/>
    </w:rPr>
  </w:style>
  <w:style w:type="character" w:customStyle="1" w:styleId="Heading4Char">
    <w:name w:val="Heading 4 Char"/>
    <w:link w:val="Heading4"/>
    <w:uiPriority w:val="9"/>
    <w:rsid w:val="008618B6"/>
    <w:rPr>
      <w:rFonts w:ascii="GillSans" w:hAnsi="GillSans"/>
      <w:b/>
      <w:bCs/>
      <w:sz w:val="24"/>
      <w:szCs w:val="28"/>
    </w:rPr>
  </w:style>
  <w:style w:type="character" w:customStyle="1" w:styleId="Heading5Char">
    <w:name w:val="Heading 5 Char"/>
    <w:link w:val="Heading5"/>
    <w:uiPriority w:val="9"/>
    <w:rsid w:val="000364B4"/>
    <w:rPr>
      <w:b/>
      <w:bCs/>
      <w:i/>
      <w:iCs/>
      <w:sz w:val="26"/>
      <w:szCs w:val="26"/>
    </w:rPr>
  </w:style>
  <w:style w:type="character" w:customStyle="1" w:styleId="Heading6Char">
    <w:name w:val="Heading 6 Char"/>
    <w:link w:val="Heading6"/>
    <w:uiPriority w:val="9"/>
    <w:rsid w:val="000364B4"/>
    <w:rPr>
      <w:b/>
      <w:bCs/>
    </w:rPr>
  </w:style>
  <w:style w:type="character" w:customStyle="1" w:styleId="Heading7Char">
    <w:name w:val="Heading 7 Char"/>
    <w:link w:val="Heading7"/>
    <w:uiPriority w:val="9"/>
    <w:rsid w:val="000364B4"/>
    <w:rPr>
      <w:sz w:val="24"/>
      <w:szCs w:val="24"/>
    </w:rPr>
  </w:style>
  <w:style w:type="character" w:customStyle="1" w:styleId="Heading8Char">
    <w:name w:val="Heading 8 Char"/>
    <w:link w:val="Heading8"/>
    <w:uiPriority w:val="9"/>
    <w:rsid w:val="000364B4"/>
    <w:rPr>
      <w:i/>
      <w:iCs/>
      <w:sz w:val="24"/>
      <w:szCs w:val="24"/>
    </w:rPr>
  </w:style>
  <w:style w:type="character" w:customStyle="1" w:styleId="Heading9Char">
    <w:name w:val="Heading 9 Char"/>
    <w:link w:val="Heading9"/>
    <w:uiPriority w:val="9"/>
    <w:rsid w:val="000364B4"/>
    <w:rPr>
      <w:rFonts w:ascii="Cambria" w:hAnsi="Cambria"/>
    </w:rPr>
  </w:style>
  <w:style w:type="paragraph" w:styleId="BodyText">
    <w:name w:val="Body Text"/>
    <w:basedOn w:val="Normal"/>
    <w:link w:val="BodyTextChar"/>
    <w:rsid w:val="00F74F5C"/>
    <w:pPr>
      <w:spacing w:before="120" w:after="120"/>
    </w:pPr>
  </w:style>
  <w:style w:type="character" w:customStyle="1" w:styleId="BodyTextChar">
    <w:name w:val="Body Text Char"/>
    <w:link w:val="BodyText"/>
    <w:rsid w:val="00F74F5C"/>
    <w:rPr>
      <w:rFonts w:ascii="GillSans" w:hAnsi="GillSans"/>
      <w:sz w:val="24"/>
      <w:szCs w:val="24"/>
    </w:rPr>
  </w:style>
  <w:style w:type="paragraph" w:customStyle="1" w:styleId="BlockQuote">
    <w:name w:val="Block Quote"/>
    <w:basedOn w:val="BodyText"/>
    <w:rsid w:val="000364B4"/>
    <w:pPr>
      <w:ind w:left="720" w:right="720"/>
    </w:pPr>
  </w:style>
  <w:style w:type="paragraph" w:customStyle="1" w:styleId="AbstractText">
    <w:name w:val="Abstract Text"/>
    <w:basedOn w:val="BlockQuote"/>
    <w:rsid w:val="00F74F5C"/>
    <w:pPr>
      <w:ind w:left="1440" w:right="1440"/>
    </w:pPr>
  </w:style>
  <w:style w:type="paragraph" w:customStyle="1" w:styleId="AbstractTitle">
    <w:name w:val="Abstract Title"/>
    <w:basedOn w:val="Normal"/>
    <w:next w:val="AbstractText"/>
    <w:rsid w:val="00F74F5C"/>
    <w:pPr>
      <w:jc w:val="center"/>
    </w:pPr>
    <w:rPr>
      <w:b/>
    </w:rPr>
  </w:style>
  <w:style w:type="paragraph" w:customStyle="1" w:styleId="AcknowedgementsText">
    <w:name w:val="Acknowedgements Text"/>
    <w:basedOn w:val="Normal"/>
    <w:rsid w:val="00F74F5C"/>
    <w:rPr>
      <w:sz w:val="20"/>
    </w:rPr>
  </w:style>
  <w:style w:type="paragraph" w:customStyle="1" w:styleId="Author">
    <w:name w:val="Author"/>
    <w:basedOn w:val="Heading2"/>
    <w:next w:val="URL"/>
    <w:rsid w:val="00A800F8"/>
    <w:pPr>
      <w:numPr>
        <w:numId w:val="0"/>
      </w:numPr>
      <w:jc w:val="center"/>
    </w:pPr>
  </w:style>
  <w:style w:type="paragraph" w:customStyle="1" w:styleId="URL">
    <w:name w:val="URL"/>
    <w:basedOn w:val="BlockQuote"/>
    <w:rsid w:val="000364B4"/>
    <w:pPr>
      <w:ind w:left="0" w:right="0"/>
      <w:jc w:val="center"/>
    </w:pPr>
    <w:rPr>
      <w:i/>
    </w:rPr>
  </w:style>
  <w:style w:type="paragraph" w:customStyle="1" w:styleId="BlockQuoteAuthor">
    <w:name w:val="Block Quote Author"/>
    <w:basedOn w:val="BlockQuote"/>
    <w:rsid w:val="00210594"/>
    <w:pPr>
      <w:spacing w:after="240"/>
    </w:pPr>
    <w:rPr>
      <w:i/>
    </w:rPr>
  </w:style>
  <w:style w:type="paragraph" w:styleId="BodyTextIndent">
    <w:name w:val="Body Text Indent"/>
    <w:basedOn w:val="BlockQuote"/>
    <w:link w:val="BodyTextIndentChar"/>
    <w:rsid w:val="00710A7D"/>
    <w:pPr>
      <w:tabs>
        <w:tab w:val="left" w:pos="720"/>
        <w:tab w:val="left" w:pos="1440"/>
        <w:tab w:val="left" w:pos="2160"/>
        <w:tab w:val="left" w:pos="2880"/>
      </w:tabs>
      <w:ind w:left="360"/>
    </w:pPr>
    <w:rPr>
      <w:lang w:val="en-GB"/>
    </w:rPr>
  </w:style>
  <w:style w:type="character" w:customStyle="1" w:styleId="BodyTextIndentChar">
    <w:name w:val="Body Text Indent Char"/>
    <w:link w:val="BodyTextIndent"/>
    <w:rsid w:val="00710A7D"/>
    <w:rPr>
      <w:rFonts w:ascii="GillSans" w:hAnsi="GillSans"/>
      <w:sz w:val="24"/>
      <w:szCs w:val="24"/>
      <w:lang w:val="en-GB"/>
    </w:rPr>
  </w:style>
  <w:style w:type="paragraph" w:styleId="Caption">
    <w:name w:val="caption"/>
    <w:basedOn w:val="Normal"/>
    <w:next w:val="Normal"/>
    <w:rsid w:val="00F74F5C"/>
    <w:pPr>
      <w:spacing w:after="120"/>
      <w:jc w:val="center"/>
    </w:pPr>
    <w:rPr>
      <w:b/>
      <w:i/>
    </w:rPr>
  </w:style>
  <w:style w:type="character" w:styleId="Hyperlink">
    <w:name w:val="Hyperlink"/>
    <w:basedOn w:val="DefaultParagraphFont"/>
    <w:rsid w:val="00AE6041"/>
    <w:rPr>
      <w:rFonts w:ascii="GillSans" w:hAnsi="GillSans"/>
      <w:i/>
      <w:color w:val="auto"/>
      <w:u w:val="none"/>
    </w:rPr>
  </w:style>
  <w:style w:type="paragraph" w:customStyle="1" w:styleId="keywords">
    <w:name w:val="keywords"/>
    <w:basedOn w:val="AbstractText"/>
    <w:next w:val="Normal"/>
    <w:rsid w:val="000364B4"/>
  </w:style>
  <w:style w:type="paragraph" w:customStyle="1" w:styleId="listwithbullets">
    <w:name w:val="list with bullets"/>
    <w:basedOn w:val="Normal"/>
    <w:rsid w:val="003B03E8"/>
    <w:pPr>
      <w:numPr>
        <w:numId w:val="18"/>
      </w:numPr>
    </w:pPr>
  </w:style>
  <w:style w:type="paragraph" w:customStyle="1" w:styleId="listwithnumbers">
    <w:name w:val="list with numbers"/>
    <w:basedOn w:val="BlockQuote"/>
    <w:rsid w:val="003B03E8"/>
    <w:pPr>
      <w:numPr>
        <w:numId w:val="2"/>
      </w:numPr>
    </w:pPr>
  </w:style>
  <w:style w:type="paragraph" w:styleId="NormalIndent">
    <w:name w:val="Normal Indent"/>
    <w:basedOn w:val="Normal"/>
    <w:rsid w:val="000364B4"/>
    <w:pPr>
      <w:ind w:left="720"/>
    </w:pPr>
  </w:style>
  <w:style w:type="paragraph" w:customStyle="1" w:styleId="PaperTitle">
    <w:name w:val="Paper Title"/>
    <w:basedOn w:val="Heading1"/>
    <w:rsid w:val="000364B4"/>
    <w:rPr>
      <w:kern w:val="28"/>
    </w:rPr>
  </w:style>
  <w:style w:type="paragraph" w:customStyle="1" w:styleId="ReferencesText">
    <w:name w:val="References Text"/>
    <w:basedOn w:val="BlockQuote"/>
    <w:rsid w:val="000364B4"/>
    <w:pPr>
      <w:ind w:left="360" w:hanging="360"/>
    </w:pPr>
    <w:rPr>
      <w:sz w:val="20"/>
    </w:rPr>
  </w:style>
  <w:style w:type="paragraph" w:customStyle="1" w:styleId="TableHeader">
    <w:name w:val="TableHeader"/>
    <w:basedOn w:val="Normal"/>
    <w:rsid w:val="000364B4"/>
    <w:rPr>
      <w:b/>
      <w:sz w:val="18"/>
      <w:shd w:val="clear" w:color="auto" w:fill="E6E6E6"/>
    </w:rPr>
  </w:style>
  <w:style w:type="paragraph" w:customStyle="1" w:styleId="TableText">
    <w:name w:val="TableText"/>
    <w:basedOn w:val="Normal"/>
    <w:rsid w:val="00266D1B"/>
    <w:rPr>
      <w:sz w:val="18"/>
    </w:rPr>
  </w:style>
  <w:style w:type="paragraph" w:customStyle="1" w:styleId="code">
    <w:name w:val="code"/>
    <w:basedOn w:val="Normal"/>
    <w:rsid w:val="000552E3"/>
    <w:pPr>
      <w:ind w:left="360" w:right="360"/>
    </w:pPr>
    <w:rPr>
      <w:rFonts w:ascii="Courier" w:hAnsi="Courier"/>
      <w:noProof/>
    </w:rPr>
  </w:style>
  <w:style w:type="paragraph" w:styleId="Title">
    <w:name w:val="Title"/>
    <w:basedOn w:val="Normal"/>
    <w:next w:val="Normal"/>
    <w:link w:val="TitleChar"/>
    <w:uiPriority w:val="10"/>
    <w:qFormat/>
    <w:rsid w:val="00F74F5C"/>
    <w:pPr>
      <w:spacing w:after="60"/>
      <w:jc w:val="center"/>
      <w:outlineLvl w:val="0"/>
    </w:pPr>
    <w:rPr>
      <w:rFonts w:eastAsia="Times New Roman"/>
      <w:b/>
      <w:bCs/>
      <w:kern w:val="28"/>
      <w:sz w:val="32"/>
      <w:szCs w:val="32"/>
    </w:rPr>
  </w:style>
  <w:style w:type="character" w:customStyle="1" w:styleId="TitleChar">
    <w:name w:val="Title Char"/>
    <w:link w:val="Title"/>
    <w:uiPriority w:val="10"/>
    <w:rsid w:val="00F74F5C"/>
    <w:rPr>
      <w:rFonts w:ascii="GillSans" w:eastAsia="Times New Roman" w:hAnsi="GillSans"/>
      <w:b/>
      <w:bCs/>
      <w:kern w:val="28"/>
      <w:sz w:val="32"/>
      <w:szCs w:val="32"/>
    </w:rPr>
  </w:style>
  <w:style w:type="character" w:styleId="FollowedHyperlink">
    <w:name w:val="FollowedHyperlink"/>
    <w:rsid w:val="000364B4"/>
    <w:rPr>
      <w:color w:val="800080"/>
      <w:u w:val="single"/>
    </w:rPr>
  </w:style>
  <w:style w:type="paragraph" w:styleId="NoSpacing">
    <w:name w:val="No Spacing"/>
    <w:basedOn w:val="Normal"/>
    <w:uiPriority w:val="1"/>
    <w:qFormat/>
    <w:rsid w:val="000364B4"/>
    <w:rPr>
      <w:szCs w:val="32"/>
    </w:rPr>
  </w:style>
  <w:style w:type="paragraph" w:styleId="ListParagraph">
    <w:name w:val="List Paragraph"/>
    <w:aliases w:val="list paragraph"/>
    <w:basedOn w:val="Normal"/>
    <w:uiPriority w:val="34"/>
    <w:qFormat/>
    <w:rsid w:val="003B03E8"/>
    <w:pPr>
      <w:spacing w:before="120" w:after="120"/>
      <w:ind w:left="360"/>
      <w:contextualSpacing/>
    </w:pPr>
  </w:style>
  <w:style w:type="paragraph" w:styleId="TOCHeading">
    <w:name w:val="TOC Heading"/>
    <w:basedOn w:val="Heading1"/>
    <w:next w:val="Normal"/>
    <w:uiPriority w:val="39"/>
    <w:semiHidden/>
    <w:unhideWhenUsed/>
    <w:qFormat/>
    <w:rsid w:val="000364B4"/>
    <w:pPr>
      <w:outlineLvl w:val="9"/>
    </w:pPr>
    <w:rPr>
      <w:rFonts w:eastAsiaTheme="majorEastAsia" w:cstheme="majorBidi"/>
    </w:rPr>
  </w:style>
  <w:style w:type="paragraph" w:styleId="BalloonText">
    <w:name w:val="Balloon Text"/>
    <w:basedOn w:val="Normal"/>
    <w:link w:val="BalloonTextChar"/>
    <w:uiPriority w:val="99"/>
    <w:semiHidden/>
    <w:unhideWhenUsed/>
    <w:rsid w:val="000364B4"/>
    <w:rPr>
      <w:rFonts w:ascii="Lucida Grande" w:hAnsi="Lucida Grande"/>
      <w:sz w:val="18"/>
      <w:szCs w:val="18"/>
    </w:rPr>
  </w:style>
  <w:style w:type="character" w:customStyle="1" w:styleId="BalloonTextChar">
    <w:name w:val="Balloon Text Char"/>
    <w:basedOn w:val="DefaultParagraphFont"/>
    <w:link w:val="BalloonText"/>
    <w:uiPriority w:val="99"/>
    <w:semiHidden/>
    <w:rsid w:val="000364B4"/>
    <w:rPr>
      <w:rFonts w:ascii="Lucida Grande" w:hAnsi="Lucida Grande"/>
      <w:sz w:val="18"/>
      <w:szCs w:val="18"/>
    </w:rPr>
  </w:style>
  <w:style w:type="character" w:styleId="CommentReference">
    <w:name w:val="annotation reference"/>
    <w:basedOn w:val="DefaultParagraphFont"/>
    <w:uiPriority w:val="99"/>
    <w:semiHidden/>
    <w:unhideWhenUsed/>
    <w:rsid w:val="000364B4"/>
    <w:rPr>
      <w:sz w:val="16"/>
      <w:szCs w:val="16"/>
    </w:rPr>
  </w:style>
  <w:style w:type="paragraph" w:styleId="CommentText">
    <w:name w:val="annotation text"/>
    <w:basedOn w:val="Normal"/>
    <w:link w:val="CommentTextChar"/>
    <w:uiPriority w:val="99"/>
    <w:semiHidden/>
    <w:unhideWhenUsed/>
    <w:rsid w:val="000364B4"/>
    <w:rPr>
      <w:sz w:val="20"/>
      <w:szCs w:val="20"/>
    </w:rPr>
  </w:style>
  <w:style w:type="character" w:customStyle="1" w:styleId="CommentTextChar">
    <w:name w:val="Comment Text Char"/>
    <w:basedOn w:val="DefaultParagraphFont"/>
    <w:link w:val="CommentText"/>
    <w:uiPriority w:val="99"/>
    <w:semiHidden/>
    <w:rsid w:val="000364B4"/>
    <w:rPr>
      <w:sz w:val="20"/>
      <w:szCs w:val="20"/>
    </w:rPr>
  </w:style>
  <w:style w:type="paragraph" w:styleId="CommentSubject">
    <w:name w:val="annotation subject"/>
    <w:basedOn w:val="CommentText"/>
    <w:next w:val="CommentText"/>
    <w:link w:val="CommentSubjectChar"/>
    <w:uiPriority w:val="99"/>
    <w:semiHidden/>
    <w:unhideWhenUsed/>
    <w:rsid w:val="000364B4"/>
    <w:rPr>
      <w:b/>
      <w:bCs/>
    </w:rPr>
  </w:style>
  <w:style w:type="character" w:customStyle="1" w:styleId="CommentSubjectChar">
    <w:name w:val="Comment Subject Char"/>
    <w:basedOn w:val="CommentTextChar"/>
    <w:link w:val="CommentSubject"/>
    <w:uiPriority w:val="99"/>
    <w:semiHidden/>
    <w:rsid w:val="000364B4"/>
    <w:rPr>
      <w:b/>
      <w:bCs/>
    </w:rPr>
  </w:style>
  <w:style w:type="paragraph" w:styleId="TOC2">
    <w:name w:val="toc 2"/>
    <w:basedOn w:val="Normal"/>
    <w:next w:val="Normal"/>
    <w:autoRedefine/>
    <w:uiPriority w:val="39"/>
    <w:rsid w:val="00E143E6"/>
    <w:pPr>
      <w:tabs>
        <w:tab w:val="right" w:leader="dot" w:pos="8630"/>
      </w:tabs>
      <w:ind w:left="240" w:firstLine="210"/>
    </w:pPr>
  </w:style>
  <w:style w:type="paragraph" w:styleId="TOC1">
    <w:name w:val="toc 1"/>
    <w:basedOn w:val="Normal"/>
    <w:next w:val="Normal"/>
    <w:autoRedefine/>
    <w:uiPriority w:val="39"/>
    <w:rsid w:val="00E143E6"/>
    <w:pPr>
      <w:spacing w:after="100"/>
    </w:pPr>
  </w:style>
  <w:style w:type="paragraph" w:styleId="TOC3">
    <w:name w:val="toc 3"/>
    <w:basedOn w:val="Normal"/>
    <w:next w:val="Normal"/>
    <w:autoRedefine/>
    <w:uiPriority w:val="39"/>
    <w:rsid w:val="00E143E6"/>
    <w:pPr>
      <w:ind w:left="480"/>
    </w:pPr>
  </w:style>
  <w:style w:type="paragraph" w:styleId="TOC4">
    <w:name w:val="toc 4"/>
    <w:basedOn w:val="Normal"/>
    <w:next w:val="Normal"/>
    <w:autoRedefine/>
    <w:uiPriority w:val="39"/>
    <w:rsid w:val="00E143E6"/>
    <w:pPr>
      <w:ind w:left="720"/>
    </w:pPr>
  </w:style>
  <w:style w:type="paragraph" w:styleId="TOC5">
    <w:name w:val="toc 5"/>
    <w:basedOn w:val="Normal"/>
    <w:next w:val="Normal"/>
    <w:autoRedefine/>
    <w:uiPriority w:val="39"/>
    <w:rsid w:val="00E143E6"/>
    <w:pPr>
      <w:ind w:left="960"/>
    </w:pPr>
  </w:style>
  <w:style w:type="paragraph" w:styleId="TOC6">
    <w:name w:val="toc 6"/>
    <w:basedOn w:val="Normal"/>
    <w:next w:val="Normal"/>
    <w:autoRedefine/>
    <w:uiPriority w:val="39"/>
    <w:rsid w:val="00E143E6"/>
    <w:pPr>
      <w:ind w:left="1200"/>
    </w:pPr>
  </w:style>
  <w:style w:type="paragraph" w:styleId="TOC7">
    <w:name w:val="toc 7"/>
    <w:basedOn w:val="Normal"/>
    <w:next w:val="Normal"/>
    <w:autoRedefine/>
    <w:uiPriority w:val="39"/>
    <w:rsid w:val="00E143E6"/>
    <w:pPr>
      <w:ind w:left="1440"/>
    </w:pPr>
  </w:style>
  <w:style w:type="paragraph" w:styleId="TOC8">
    <w:name w:val="toc 8"/>
    <w:basedOn w:val="Normal"/>
    <w:next w:val="Normal"/>
    <w:autoRedefine/>
    <w:uiPriority w:val="39"/>
    <w:rsid w:val="00E143E6"/>
    <w:pPr>
      <w:ind w:left="1680"/>
    </w:pPr>
  </w:style>
  <w:style w:type="paragraph" w:styleId="TOC9">
    <w:name w:val="toc 9"/>
    <w:basedOn w:val="Normal"/>
    <w:next w:val="Normal"/>
    <w:autoRedefine/>
    <w:uiPriority w:val="39"/>
    <w:rsid w:val="00E143E6"/>
    <w:pPr>
      <w:ind w:left="1920"/>
    </w:pPr>
  </w:style>
</w:styles>
</file>

<file path=word/webSettings.xml><?xml version="1.0" encoding="utf-8"?>
<w:webSettings xmlns:r="http://schemas.openxmlformats.org/officeDocument/2006/relationships" xmlns:w="http://schemas.openxmlformats.org/wordprocessingml/2006/main">
  <w:encoding w:val="macintosh"/>
  <w:doNotSaveAsSingleFile/>
</w:webSettings>
</file>

<file path=word/_rels/document.xml.rels><?xml version="1.0" encoding="UTF-8" standalone="yes"?>
<Relationships xmlns="http://schemas.openxmlformats.org/package/2006/relationships"><Relationship Id="rId14" Type="http://schemas.openxmlformats.org/officeDocument/2006/relationships/hyperlink" Target="http://conference.archimuse.com/files/mw2011-av-request.pdf" TargetMode="External"/><Relationship Id="rId4" Type="http://schemas.openxmlformats.org/officeDocument/2006/relationships/webSettings" Target="webSettings.xml"/><Relationship Id="rId7" Type="http://schemas.openxmlformats.org/officeDocument/2006/relationships/hyperlink" Target="http://www.nga.gov" TargetMode="External"/><Relationship Id="rId11" Type="http://schemas.openxmlformats.org/officeDocument/2006/relationships/hyperlink" Target="http://conference.archimuse.com/mw2011/speakers/authorInfo.html" TargetMode="External"/><Relationship Id="rId1" Type="http://schemas.openxmlformats.org/officeDocument/2006/relationships/numbering" Target="numbering.xml"/><Relationship Id="rId6" Type="http://schemas.openxmlformats.org/officeDocument/2006/relationships/endnotes" Target="endnotes.xml"/><Relationship Id="rId16" Type="http://schemas.openxmlformats.org/officeDocument/2006/relationships/hyperlink" Target="http://www.archimuse.com/mw2010/papers/paper_guidelines.html" TargetMode="External"/><Relationship Id="rId8" Type="http://schemas.openxmlformats.org/officeDocument/2006/relationships/hyperlink" Target="http://fromnowon.org/museum/museweb.html" TargetMode="External"/><Relationship Id="rId13" Type="http://schemas.openxmlformats.org/officeDocument/2006/relationships/hyperlink" Target="http://conference.archimuse.com/files/mw2011-license.pdf" TargetMode="External"/><Relationship Id="rId10" Type="http://schemas.openxmlformats.org/officeDocument/2006/relationships/hyperlink" Target="http://www.archimuse.com/mw2004/papers/earle/earle.html" TargetMode="External"/><Relationship Id="rId5" Type="http://schemas.openxmlformats.org/officeDocument/2006/relationships/footnotes" Target="footnotes.xml"/><Relationship Id="rId15" Type="http://schemas.openxmlformats.org/officeDocument/2006/relationships/hyperlink" Target="http://www.archimuse.com/mw2010/papers/paper_guidelines.html" TargetMode="External"/><Relationship Id="rId12" Type="http://schemas.openxmlformats.org/officeDocument/2006/relationships/hyperlink" Target="http://conference.archimuse.com/files/mw2011-license.pdf" TargetMode="External"/><Relationship Id="rId17" Type="http://schemas.openxmlformats.org/officeDocument/2006/relationships/fontTable" Target="fontTable.xml"/><Relationship Id="rId2" Type="http://schemas.openxmlformats.org/officeDocument/2006/relationships/styles" Target="styles.xml"/><Relationship Id="rId9" Type="http://schemas.openxmlformats.org/officeDocument/2006/relationships/hyperlink" Target="http://www.archimuse.com/mw98/papers/kren/kren_paper.html" TargetMode="External"/><Relationship Id="rId3" Type="http://schemas.openxmlformats.org/officeDocument/2006/relationships/settings" Target="settings.xml"/><Relationship Id="rId1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mw2011-paperStyles.dotx</Template>
  <TotalTime>19</TotalTime>
  <Pages>12</Pages>
  <Words>2564</Words>
  <Characters>14619</Characters>
  <Application>Microsoft Macintosh Word</Application>
  <DocSecurity>0</DocSecurity>
  <Lines>121</Lines>
  <Paragraphs>29</Paragraphs>
  <ScaleCrop>false</ScaleCrop>
  <Company>Archives &amp; Museum Informatics</Company>
  <LinksUpToDate>false</LinksUpToDate>
  <CharactersWithSpaces>17953</CharactersWithSpaces>
  <SharedDoc>false</SharedDoc>
  <HLinks>
    <vt:vector size="12" baseType="variant">
      <vt:variant>
        <vt:i4>4128837</vt:i4>
      </vt:variant>
      <vt:variant>
        <vt:i4>3</vt:i4>
      </vt:variant>
      <vt:variant>
        <vt:i4>0</vt:i4>
      </vt:variant>
      <vt:variant>
        <vt:i4>5</vt:i4>
      </vt:variant>
      <vt:variant>
        <vt:lpwstr>http://www.archimuse.com/mw2006/papers/paper_guidelines.html</vt:lpwstr>
      </vt:variant>
      <vt:variant>
        <vt:lpwstr>references</vt:lpwstr>
      </vt:variant>
      <vt:variant>
        <vt:i4>4849703</vt:i4>
      </vt:variant>
      <vt:variant>
        <vt:i4>0</vt:i4>
      </vt:variant>
      <vt:variant>
        <vt:i4>0</vt:i4>
      </vt:variant>
      <vt:variant>
        <vt:i4>5</vt:i4>
      </vt:variant>
      <vt:variant>
        <vt:lpwstr>http://www.archimuse.com/mw2009/papers/paper_guidelines.html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j trant</dc:creator>
  <cp:keywords/>
  <cp:lastModifiedBy>j trant</cp:lastModifiedBy>
  <cp:revision>9</cp:revision>
  <cp:lastPrinted>2011-01-05T23:03:00Z</cp:lastPrinted>
  <dcterms:created xsi:type="dcterms:W3CDTF">2011-01-05T20:56:00Z</dcterms:created>
  <dcterms:modified xsi:type="dcterms:W3CDTF">2011-01-05T23:04:00Z</dcterms:modified>
</cp:coreProperties>
</file>